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5A" w:rsidRDefault="00A8798B">
      <w:pPr>
        <w:pStyle w:val="Standard"/>
        <w:ind w:left="-426"/>
        <w:jc w:val="center"/>
      </w:pPr>
      <w:bookmarkStart w:id="0" w:name="_GoBack"/>
      <w:bookmarkEnd w:id="0"/>
      <w:r>
        <w:rPr>
          <w:rStyle w:val="Domylnaczcionkaakapitu1"/>
          <w:b/>
          <w:color w:val="3333FF"/>
          <w:sz w:val="32"/>
          <w:szCs w:val="32"/>
        </w:rPr>
        <w:t xml:space="preserve"> </w:t>
      </w:r>
      <w:r>
        <w:rPr>
          <w:rStyle w:val="Domylnaczcionkaakapitu1"/>
          <w:b/>
          <w:color w:val="3333FF"/>
          <w:sz w:val="36"/>
          <w:szCs w:val="36"/>
        </w:rPr>
        <w:t>2023 – MENU PRZEDSZKOLNE</w:t>
      </w:r>
    </w:p>
    <w:p w:rsidR="00105A5A" w:rsidRDefault="00105A5A">
      <w:pPr>
        <w:pStyle w:val="Standard"/>
        <w:jc w:val="center"/>
      </w:pPr>
    </w:p>
    <w:p w:rsidR="00105A5A" w:rsidRDefault="00A8798B">
      <w:pPr>
        <w:pStyle w:val="Standard"/>
      </w:pPr>
      <w:r>
        <w:rPr>
          <w:rStyle w:val="Domylnaczcionkaakapitu1"/>
          <w:rFonts w:ascii="Arial Black" w:hAnsi="Arial Black" w:cs="Arial Black"/>
          <w:b/>
          <w:bCs/>
          <w:i/>
          <w:color w:val="000000"/>
          <w:sz w:val="18"/>
          <w:szCs w:val="18"/>
        </w:rPr>
        <w:t xml:space="preserve">Firma J.B. Partners Anna Topa </w:t>
      </w:r>
      <w:r>
        <w:rPr>
          <w:rStyle w:val="Domylnaczcionkaakapitu1"/>
          <w:rFonts w:ascii="Arial Black" w:hAnsi="Arial Black" w:cs="Arial Black"/>
          <w:b/>
          <w:bCs/>
          <w:i/>
          <w:color w:val="000000"/>
          <w:sz w:val="18"/>
          <w:szCs w:val="18"/>
          <w:u w:val="single"/>
        </w:rPr>
        <w:t>nie ponosi odpowiedzialności</w:t>
      </w:r>
      <w:r>
        <w:rPr>
          <w:rStyle w:val="Domylnaczcionkaakapitu1"/>
          <w:sz w:val="36"/>
          <w:szCs w:val="36"/>
        </w:rPr>
        <w:t xml:space="preserve"> </w:t>
      </w:r>
      <w:r>
        <w:rPr>
          <w:rStyle w:val="Domylnaczcionkaakapitu1"/>
          <w:rFonts w:ascii="Arial Black" w:hAnsi="Arial Black"/>
          <w:i/>
          <w:iCs/>
          <w:sz w:val="18"/>
          <w:szCs w:val="18"/>
        </w:rPr>
        <w:t>za dzieci z dietami eliminacyjnymi w alergii pokarmowej, firma jedynie wyklucza składniki z diety</w:t>
      </w:r>
    </w:p>
    <w:p w:rsidR="00105A5A" w:rsidRDefault="00105A5A">
      <w:pPr>
        <w:pStyle w:val="Standard"/>
        <w:rPr>
          <w:rFonts w:ascii="Arial Black" w:hAnsi="Arial Black" w:cs="Arial Black"/>
          <w:sz w:val="18"/>
          <w:szCs w:val="18"/>
        </w:rPr>
      </w:pPr>
    </w:p>
    <w:p w:rsidR="00105A5A" w:rsidRDefault="00A8798B">
      <w:pPr>
        <w:pStyle w:val="Standard"/>
      </w:pPr>
      <w:r>
        <w:rPr>
          <w:rStyle w:val="Domylnaczcionkaakapitu1"/>
          <w:rFonts w:ascii="Arial Black" w:hAnsi="Arial Black" w:cs="Arial Black"/>
          <w:b/>
          <w:bCs/>
          <w:i/>
          <w:color w:val="000000"/>
          <w:sz w:val="18"/>
          <w:szCs w:val="18"/>
        </w:rPr>
        <w:t>-Firma J.B. Partners Anna Topa ściśle przestrzega</w:t>
      </w:r>
      <w:r>
        <w:rPr>
          <w:rStyle w:val="Domylnaczcionkaakapitu1"/>
          <w:rFonts w:ascii="Arial Black" w:hAnsi="Arial Black" w:cs="Arial Black"/>
          <w:b/>
          <w:bCs/>
          <w:i/>
          <w:iCs/>
          <w:color w:val="000000"/>
          <w:sz w:val="18"/>
          <w:szCs w:val="18"/>
        </w:rPr>
        <w:t xml:space="preserve"> </w:t>
      </w:r>
      <w:r>
        <w:rPr>
          <w:rStyle w:val="Domylnaczcionkaakapitu1"/>
          <w:rFonts w:ascii="Arial Black" w:hAnsi="Arial Black" w:cs="Arial Black"/>
          <w:b/>
          <w:bCs/>
          <w:i/>
          <w:color w:val="000000"/>
          <w:sz w:val="18"/>
          <w:szCs w:val="18"/>
        </w:rPr>
        <w:t xml:space="preserve">Rozporządzenia Ministra Zdrowia z dnia 26 lipca 2016 r. w sprawie grup środków spożywczych przeznaczonych do sprzedaży dzieciom i młodzieży w jednostkach systemu oświaty oraz wymagań, jakie muszą spełniać </w:t>
      </w:r>
      <w:r>
        <w:rPr>
          <w:rStyle w:val="Domylnaczcionkaakapitu1"/>
          <w:rFonts w:ascii="Arial Black" w:hAnsi="Arial Black" w:cs="Arial Black"/>
          <w:b/>
          <w:bCs/>
          <w:i/>
          <w:color w:val="000000"/>
          <w:sz w:val="18"/>
          <w:szCs w:val="18"/>
        </w:rPr>
        <w:t>środki spożywcze stosowane w ramach żywienia zbiorowego.</w:t>
      </w:r>
    </w:p>
    <w:p w:rsidR="00105A5A" w:rsidRDefault="00105A5A">
      <w:pPr>
        <w:pStyle w:val="Standard"/>
        <w:jc w:val="center"/>
        <w:rPr>
          <w:sz w:val="20"/>
          <w:szCs w:val="20"/>
        </w:rPr>
      </w:pPr>
    </w:p>
    <w:tbl>
      <w:tblPr>
        <w:tblW w:w="14337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7"/>
        <w:gridCol w:w="3448"/>
        <w:gridCol w:w="2903"/>
        <w:gridCol w:w="3545"/>
        <w:gridCol w:w="2894"/>
      </w:tblGrid>
      <w:tr w:rsidR="00105A5A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1547" w:type="dxa"/>
            <w:tcBorders>
              <w:top w:val="single" w:sz="2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FF"/>
                <w:sz w:val="28"/>
                <w:szCs w:val="28"/>
                <w:lang w:val="en-US"/>
              </w:rPr>
            </w:pPr>
            <w:r>
              <w:rPr>
                <w:rFonts w:cs="Times New Roman"/>
                <w:b/>
                <w:bCs/>
                <w:color w:val="0000FF"/>
                <w:sz w:val="28"/>
                <w:szCs w:val="28"/>
                <w:lang w:val="en-US"/>
              </w:rPr>
              <w:t>DATA</w:t>
            </w:r>
          </w:p>
        </w:tc>
        <w:tc>
          <w:tcPr>
            <w:tcW w:w="3448" w:type="dxa"/>
            <w:tcBorders>
              <w:top w:val="single" w:sz="2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jc w:val="center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28"/>
                <w:szCs w:val="28"/>
              </w:rPr>
              <w:t>ŚNIADANIE</w:t>
            </w:r>
          </w:p>
        </w:tc>
        <w:tc>
          <w:tcPr>
            <w:tcW w:w="2903" w:type="dxa"/>
            <w:tcBorders>
              <w:top w:val="single" w:sz="2" w:space="0" w:color="000001"/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color w:val="0000FF"/>
                <w:sz w:val="28"/>
                <w:szCs w:val="28"/>
              </w:rPr>
              <w:t>ZUPA</w:t>
            </w:r>
          </w:p>
        </w:tc>
        <w:tc>
          <w:tcPr>
            <w:tcW w:w="3545" w:type="dxa"/>
            <w:tcBorders>
              <w:top w:val="single" w:sz="2" w:space="0" w:color="000001"/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jc w:val="center"/>
              <w:rPr>
                <w:rFonts w:eastAsia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8"/>
                <w:szCs w:val="28"/>
              </w:rPr>
              <w:t>II DANIE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jc w:val="center"/>
              <w:rPr>
                <w:rFonts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cs="Times New Roman"/>
                <w:b/>
                <w:bCs/>
                <w:color w:val="0000FF"/>
                <w:sz w:val="28"/>
                <w:szCs w:val="28"/>
              </w:rPr>
              <w:t>PODWIECZOREK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 xml:space="preserve">      </w:t>
            </w:r>
            <w:r>
              <w:rPr>
                <w:rFonts w:cs="Times New Roman"/>
                <w:b/>
                <w:bCs/>
                <w:color w:val="111111"/>
                <w:sz w:val="18"/>
                <w:szCs w:val="18"/>
              </w:rPr>
              <w:t>1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Piątek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Kcal:988,1                    B:18,8                       T:35,1                        W:111,2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hd w:val="clear" w:color="auto" w:fill="FFFFFF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Pieczywo pszenne   z  masłem 40g /5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 (1,7) pastą drobiową  20g ogórek świeży</w:t>
            </w:r>
          </w:p>
          <w:p w:rsidR="00105A5A" w:rsidRDefault="00105A5A">
            <w:pPr>
              <w:pStyle w:val="Standard"/>
              <w:shd w:val="clear" w:color="auto" w:fill="FFFFFF"/>
              <w:spacing w:line="100" w:lineRule="atLeast"/>
              <w:rPr>
                <w:sz w:val="8"/>
                <w:szCs w:val="8"/>
              </w:rPr>
            </w:pP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(składniki: pieczywo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extra, drób z piersi kurczaka przyprawy, ogórek)</w:t>
            </w: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Pomidorowa z makaronem                           z  dodatkiem kurkumy180 ml,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00"/>
                <w:sz w:val="6"/>
                <w:szCs w:val="6"/>
              </w:rPr>
            </w:pPr>
          </w:p>
          <w:p w:rsidR="00105A5A" w:rsidRDefault="00A8798B">
            <w:pPr>
              <w:pStyle w:val="Standard"/>
            </w:pPr>
            <w:r>
              <w:rPr>
                <w:sz w:val="18"/>
                <w:szCs w:val="18"/>
              </w:rPr>
              <w:t xml:space="preserve">(składniki: woda, pomidorowa passata </w:t>
            </w:r>
            <w:r>
              <w:rPr>
                <w:sz w:val="18"/>
                <w:szCs w:val="18"/>
              </w:rPr>
              <w:t xml:space="preserve">marchewka, imbir pietruszka, por, ziemniaki, przyprawy, </w:t>
            </w:r>
            <w:r>
              <w:rPr>
                <w:b/>
                <w:bCs/>
                <w:sz w:val="18"/>
                <w:szCs w:val="18"/>
              </w:rPr>
              <w:t>makaron pszenny,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śmietana</w:t>
            </w:r>
            <w:r>
              <w:rPr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rPr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</w:rPr>
              <w:t xml:space="preserve">Alergeny: 1,7     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 Kotlet z miruny 80g, puree ziemniaczane  90g,surówka domowa z kapusty kwaszonej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8"/>
                <w:szCs w:val="8"/>
              </w:rPr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miruna bez skóry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 bułka tarta-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ziemniaki, kapusta kwaszona, marchew, jabłko, koperek przyprawy,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 xml:space="preserve">owoce mrożone </w:t>
            </w:r>
            <w:r>
              <w:rPr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Alergeny:1,3,4,7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Ciasto z owocami 60g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składniki: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marchew, olej,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jajko</w:t>
            </w:r>
            <w:r>
              <w:rPr>
                <w:rFonts w:cs="Times New Roman"/>
                <w:color w:val="000000"/>
                <w:sz w:val="18"/>
                <w:szCs w:val="18"/>
              </w:rPr>
              <w:t>, owoce leśne)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t>Alergeny: 1,3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</w:pPr>
            <w:r>
              <w:t xml:space="preserve">   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4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Poniedziałek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Kcal:1015,8      B:18,6                       T:39,4                        W:103,4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Chleb mieszany pszenno-żytni oraz razowy z masłem 25g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(1,7)  twarożkiem ze szczypiorek 20g,</w:t>
            </w: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 (7) pomidor10g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twaróg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półtłusty,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,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  <w:u w:val="single"/>
              </w:rPr>
              <w:t>szczypior, pomidor</w:t>
            </w:r>
            <w:r>
              <w:rPr>
                <w:rFonts w:cs="Times New Roman"/>
                <w:iCs/>
                <w:color w:val="000000"/>
                <w:sz w:val="18"/>
                <w:szCs w:val="18"/>
                <w:u w:val="single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Alergeny:1,7,12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Zupa ogórkowa z  ziemniakami, gotowana na bulionie warzywnym, serwowana z natką pietruszki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składniki: ogórki marchewka, pietruszka, por, kalafior, brokuł,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fasolka szparagowa,  ziemniaki)</w:t>
            </w:r>
          </w:p>
          <w:p w:rsidR="00105A5A" w:rsidRDefault="00105A5A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Kotlet mielony wieprzowy z sosem koperkowym  pieczony w piecu konwekcyjno-parowym 70g ryż,  90g, surówka z kapusty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2"/>
                <w:szCs w:val="2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(składniki: mięso z szynki,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ryz, koperek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bułka tarta-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mąka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ziemniaki, przyprawy, kapusta, jabłka, </w:t>
            </w:r>
            <w:r>
              <w:rPr>
                <w:rStyle w:val="Domylnaczcionkaakapitu1"/>
                <w:rFonts w:eastAsia="Times New Roman" w:cs="Times New Roman"/>
                <w:sz w:val="18"/>
                <w:szCs w:val="18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Arial"/>
                <w:color w:val="000000"/>
                <w:sz w:val="8"/>
                <w:szCs w:val="8"/>
              </w:rPr>
            </w:pPr>
          </w:p>
          <w:p w:rsidR="00105A5A" w:rsidRDefault="00A8798B">
            <w:pPr>
              <w:pStyle w:val="Textbody"/>
              <w:autoSpaceDE w:val="0"/>
              <w:snapToGrid w:val="0"/>
              <w:spacing w:after="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shd w:val="clear" w:color="auto" w:fill="FFFFFF"/>
              </w:rPr>
              <w:t>Alergeny:1,3</w:t>
            </w:r>
          </w:p>
          <w:p w:rsidR="00105A5A" w:rsidRDefault="00105A5A">
            <w:pPr>
              <w:pStyle w:val="Textbody"/>
              <w:autoSpaceDE w:val="0"/>
              <w:snapToGrid w:val="0"/>
              <w:spacing w:after="0" w:line="264" w:lineRule="auto"/>
              <w:rPr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Wtorek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sz w:val="22"/>
                <w:szCs w:val="22"/>
              </w:rPr>
              <w:t>Kcal:1015,3      B:11,5               T:30,1            W:101,4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b/>
                <w:bCs/>
                <w:color w:val="0000FF"/>
                <w:sz w:val="18"/>
                <w:szCs w:val="18"/>
              </w:rPr>
              <w:t xml:space="preserve">Chleb mieszany pszenno-żytni oraz razowy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z  masłem 25g </w:t>
            </w:r>
            <w:r>
              <w:rPr>
                <w:rStyle w:val="Domylnaczcionkaakapitu1"/>
                <w:rFonts w:eastAsia="Arial" w:cs="Times New Roman"/>
                <w:iCs/>
                <w:color w:val="0000FF"/>
              </w:rPr>
              <w:t xml:space="preserve">(1,7)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szynką drobiową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92% mięsa 10g,, ogórkiem 10g</w:t>
            </w:r>
          </w:p>
          <w:p w:rsidR="00105A5A" w:rsidRDefault="00105A5A">
            <w:pPr>
              <w:pStyle w:val="Standard"/>
              <w:rPr>
                <w:b/>
                <w:bCs/>
                <w:color w:val="3333FF"/>
                <w:sz w:val="8"/>
                <w:szCs w:val="8"/>
              </w:rPr>
            </w:pP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iCs/>
                <w:color w:val="FF00CC"/>
                <w:sz w:val="20"/>
                <w:szCs w:val="20"/>
              </w:rPr>
              <w:t>dodatkowo: Płatki górskie na mleku 180g (1,7)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  <w:color w:val="000000"/>
                <w:sz w:val="18"/>
                <w:szCs w:val="18"/>
              </w:rPr>
              <w:t>(składniki: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extra, warzywa sezonowe, szynka drobiowa, </w:t>
            </w:r>
            <w:r>
              <w:rPr>
                <w:rFonts w:cs="Times New Roman"/>
                <w:b/>
                <w:iCs/>
                <w:color w:val="000000"/>
                <w:sz w:val="18"/>
                <w:szCs w:val="18"/>
                <w:u w:val="single"/>
              </w:rPr>
              <w:t>mleko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2%,</w:t>
            </w:r>
            <w:r>
              <w:rPr>
                <w:rStyle w:val="Domylnaczcionkaakapitu1"/>
                <w:rFonts w:cs="Times New Roman"/>
              </w:rPr>
              <w:t xml:space="preserve"> </w:t>
            </w:r>
            <w:r>
              <w:rPr>
                <w:rStyle w:val="Domylnaczcionkaakapitu1"/>
                <w:rFonts w:cs="Times New Roman"/>
                <w:sz w:val="20"/>
                <w:szCs w:val="20"/>
              </w:rPr>
              <w:t xml:space="preserve">oczyszczone ziarno </w:t>
            </w:r>
            <w:r>
              <w:rPr>
                <w:rStyle w:val="Domylnaczcionkaakapitu1"/>
                <w:rFonts w:cs="Times New Roman"/>
                <w:sz w:val="20"/>
                <w:szCs w:val="20"/>
                <w:u w:val="single"/>
              </w:rPr>
              <w:t>owsa, ogórek</w:t>
            </w:r>
            <w:r>
              <w:rPr>
                <w:rFonts w:cs="Times New Roman"/>
                <w:b/>
                <w:bCs/>
                <w:iCs/>
                <w:color w:val="000000"/>
                <w:sz w:val="14"/>
                <w:szCs w:val="14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4"/>
                <w:szCs w:val="14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b/>
                <w:bCs/>
                <w:color w:val="0000FF"/>
                <w:sz w:val="18"/>
                <w:szCs w:val="18"/>
              </w:rPr>
              <w:t xml:space="preserve">Zupa jarzynowa z ziemniakami, </w:t>
            </w:r>
            <w:r>
              <w:rPr>
                <w:b/>
                <w:bCs/>
                <w:color w:val="0000FF"/>
                <w:sz w:val="18"/>
                <w:szCs w:val="18"/>
              </w:rPr>
              <w:t xml:space="preserve">gotowana na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sz w:val="20"/>
                <w:szCs w:val="20"/>
              </w:rPr>
              <w:t>bulionie warzywnym</w:t>
            </w:r>
            <w:r>
              <w:rPr>
                <w:b/>
                <w:bCs/>
                <w:color w:val="0000FF"/>
                <w:sz w:val="18"/>
                <w:szCs w:val="18"/>
              </w:rPr>
              <w:t>, serwowana z natką pietruszki 200ml</w:t>
            </w:r>
          </w:p>
          <w:p w:rsidR="00105A5A" w:rsidRDefault="00105A5A">
            <w:pPr>
              <w:pStyle w:val="Standard"/>
              <w:rPr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woda, </w:t>
            </w:r>
            <w:r>
              <w:rPr>
                <w:color w:val="000000"/>
                <w:sz w:val="18"/>
                <w:szCs w:val="18"/>
              </w:rPr>
              <w:t>marchewka, pietruszka, por,  fasolka zielona, brokuł,  ziemniaki)</w:t>
            </w:r>
          </w:p>
          <w:p w:rsidR="00105A5A" w:rsidRDefault="00105A5A">
            <w:pPr>
              <w:pStyle w:val="Standard"/>
              <w:rPr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  <w:t>Makaron  bolognese 130g,</w:t>
            </w:r>
          </w:p>
          <w:p w:rsidR="00105A5A" w:rsidRDefault="00A8798B">
            <w:pPr>
              <w:pStyle w:val="Standard"/>
              <w:rPr>
                <w:rFonts w:eastAsia="Times New Roman" w:cs="Times New Roman"/>
                <w:b/>
                <w:bCs/>
                <w:color w:val="00206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002060"/>
                <w:sz w:val="18"/>
                <w:szCs w:val="18"/>
              </w:rPr>
              <w:t>surówka z ogórka świeżego 70gr</w:t>
            </w:r>
          </w:p>
          <w:p w:rsidR="00105A5A" w:rsidRDefault="00105A5A">
            <w:pPr>
              <w:pStyle w:val="Standard"/>
              <w:rPr>
                <w:rFonts w:eastAsia="Times New Roman" w:cs="Times New Roman"/>
                <w:b/>
                <w:bCs/>
                <w:color w:val="6666FF"/>
                <w:sz w:val="12"/>
                <w:szCs w:val="12"/>
              </w:rPr>
            </w:pP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(składniki: makaron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pszenny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mięso wieprzowe, koncentrat pomidorowy 30%, mąka </w:t>
            </w:r>
            <w:r>
              <w:rPr>
                <w:rStyle w:val="Domylnaczcionkaakapitu1"/>
                <w:rFonts w:cs="Times New Roman"/>
                <w:b/>
                <w:color w:val="000000"/>
                <w:sz w:val="18"/>
                <w:szCs w:val="18"/>
                <w:u w:val="single"/>
              </w:rPr>
              <w:t xml:space="preserve">pszenna, </w:t>
            </w:r>
            <w:r>
              <w:rPr>
                <w:rStyle w:val="Domylnaczcionkaakapitu1"/>
                <w:rFonts w:eastAsia="Times New Roman" w:cs="Times New Roman"/>
                <w:b/>
                <w:color w:val="000000"/>
                <w:sz w:val="18"/>
                <w:szCs w:val="18"/>
                <w:u w:val="single"/>
              </w:rPr>
              <w:t>owoce mrożone, śmietana</w:t>
            </w:r>
          </w:p>
          <w:p w:rsidR="00105A5A" w:rsidRDefault="00105A5A">
            <w:pPr>
              <w:pStyle w:val="Standard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TimesNewRomanPS-ItalicMT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Mus owocowy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8"/>
                <w:szCs w:val="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color w:val="000000"/>
                <w:sz w:val="18"/>
                <w:szCs w:val="18"/>
              </w:rPr>
              <w:t>przetarte owoce sok owocowy</w:t>
            </w:r>
          </w:p>
          <w:p w:rsidR="00105A5A" w:rsidRDefault="00A8798B">
            <w:pPr>
              <w:pStyle w:val="Standard"/>
              <w:snapToGrid w:val="0"/>
              <w:spacing w:line="264" w:lineRule="auto"/>
            </w:pPr>
            <w:r>
              <w:rPr>
                <w:rFonts w:eastAsia="Arial"/>
                <w:iCs/>
                <w:color w:val="000000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lastRenderedPageBreak/>
              <w:t>6.12..2023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Środa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b/>
                <w:bCs/>
              </w:rPr>
              <w:t>Kcal:984,6      B:17,3                       T:38,2            W:113,1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Chleb mieszany pszenno-żytni 25g oraz razowy z  masłem 40g, (1,7) marmolada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6666FF"/>
                <w:sz w:val="18"/>
                <w:szCs w:val="18"/>
              </w:rPr>
              <w:t xml:space="preserve"> 2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0g (3)  wędlina drobiowa 10g, pomidor 10 g</w:t>
            </w:r>
          </w:p>
          <w:p w:rsidR="00105A5A" w:rsidRDefault="00105A5A">
            <w:pPr>
              <w:pStyle w:val="Standard"/>
              <w:spacing w:line="100" w:lineRule="atLeast"/>
              <w:rPr>
                <w:sz w:val="16"/>
                <w:szCs w:val="16"/>
              </w:rPr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, sól, pieprz, marmolada, sól, przyprawy, polędwica drobiowa, pomidor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sz w:val="12"/>
                <w:szCs w:val="12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Alergeny:1,3,7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Krem z białych warzyw z grzankami  gotowany na wywarze warzywnym,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8"/>
                <w:szCs w:val="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składniki: pietruszka, por, ziemniaki, natka pietruszki, przyprawy grzanki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pszenne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,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śmietana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264" w:lineRule="auto"/>
              <w:rPr>
                <w:sz w:val="12"/>
                <w:szCs w:val="12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1,7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Filet  drobiowy, 85g, puree ziemniaczane, sałatka z marchewki  na ciepło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50g</w:t>
            </w:r>
          </w:p>
          <w:p w:rsidR="00105A5A" w:rsidRDefault="00105A5A">
            <w:pPr>
              <w:pStyle w:val="Standard"/>
              <w:spacing w:line="100" w:lineRule="atLeast"/>
              <w:rPr>
                <w:sz w:val="14"/>
                <w:szCs w:val="14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8"/>
                <w:szCs w:val="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(składniki: mięso drobiowe bez skóry,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bułka tarta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-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pszenna, 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ziemniaki, marchewka, przyprawy, </w:t>
            </w:r>
            <w:r>
              <w:rPr>
                <w:rStyle w:val="Domylnaczcionkaakapitu1"/>
                <w:rFonts w:eastAsia="Times New Roman" w:cs="Times New Roman"/>
                <w:iCs/>
                <w:color w:val="000000"/>
                <w:sz w:val="18"/>
                <w:szCs w:val="18"/>
              </w:rPr>
              <w:t>owoce mrożone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color w:val="000000"/>
                <w:sz w:val="8"/>
                <w:szCs w:val="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1,3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 Owoc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eastAsia="Arial"/>
                <w:iCs/>
                <w:color w:val="000000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Czwartek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 xml:space="preserve">Kcal:984,4      B:14,2               </w:t>
            </w:r>
            <w:r>
              <w:rPr>
                <w:rStyle w:val="Domylnaczcionkaakapitu1"/>
              </w:rPr>
              <w:t>T:30,5                        W:98,4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Pieczywo pszenne  oraz razowy z masłem, 30g (1,7) pasta jajeczna  10g, rzodkiewka 5 g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b/>
                <w:bCs/>
                <w:color w:val="FF00CC"/>
                <w:sz w:val="18"/>
                <w:szCs w:val="18"/>
              </w:rPr>
              <w:t xml:space="preserve">dodatkowo: Płatki  kukurydziane na mleku 180ml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FF00CC"/>
                <w:sz w:val="18"/>
                <w:szCs w:val="18"/>
              </w:rPr>
              <w:t>(1,5,6,7)</w:t>
            </w:r>
          </w:p>
          <w:p w:rsidR="00105A5A" w:rsidRDefault="00105A5A">
            <w:pPr>
              <w:pStyle w:val="Standard"/>
              <w:rPr>
                <w:rFonts w:cs="Times New Roman"/>
                <w:i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>(składniki: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pieczywo 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 extra, jajka,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mleko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>2% tłuszczu, płatk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>i kukurydziane, rzodkiewka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Alergeny:1,3,7</w:t>
            </w:r>
          </w:p>
          <w:p w:rsidR="00105A5A" w:rsidRDefault="00105A5A">
            <w:pPr>
              <w:pStyle w:val="Standard"/>
              <w:spacing w:line="100" w:lineRule="atLeast"/>
            </w:pP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Zupa  kapuśniak z  ziemniakami, gotowana na wywarze warzywnym, serwowana z natką pietruszki 200ml</w:t>
            </w:r>
          </w:p>
          <w:p w:rsidR="00105A5A" w:rsidRDefault="00105A5A">
            <w:pPr>
              <w:pStyle w:val="Standard"/>
              <w:rPr>
                <w:b/>
                <w:bCs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(składniki: kapusta  kwaszona, marchewka, pietruszka, por, ziemniaki, natka pietruszki)</w:t>
            </w:r>
          </w:p>
          <w:p w:rsidR="00105A5A" w:rsidRDefault="00105A5A">
            <w:pPr>
              <w:pStyle w:val="Standard"/>
              <w:spacing w:line="270" w:lineRule="atLeast"/>
              <w:rPr>
                <w:color w:val="000000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  <w:t xml:space="preserve"> Gulasz </w:t>
            </w:r>
            <w:r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  <w:t xml:space="preserve">wieprzowy z warzywami , kasza jęczmienna 150g, </w:t>
            </w:r>
            <w:r>
              <w:rPr>
                <w:rFonts w:eastAsia="Times New Roman" w:cs="Times New Roman"/>
                <w:b/>
                <w:bCs/>
                <w:color w:val="6666FF"/>
                <w:sz w:val="18"/>
                <w:szCs w:val="18"/>
                <w:lang w:eastAsia="pl-PL"/>
              </w:rPr>
              <w:t>surówka z buraczków 70gr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(składniki:, szynka wieprzowa, warzywa korzenne,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kasza jęczmienna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 , owoce mrożone, buraczki)</w:t>
            </w:r>
          </w:p>
          <w:p w:rsidR="00105A5A" w:rsidRDefault="00105A5A">
            <w:pPr>
              <w:pStyle w:val="Standard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TimesNewRomanPS-ItalicMT"/>
                <w:iCs/>
                <w:color w:val="000000"/>
              </w:rPr>
              <w:t>Alergeny:1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b/>
                <w:bCs/>
                <w:color w:val="3333FF"/>
                <w:sz w:val="18"/>
                <w:szCs w:val="18"/>
              </w:rPr>
              <w:t>Kisiel 7</w:t>
            </w:r>
            <w:r>
              <w:rPr>
                <w:rFonts w:cs="Times New Roman"/>
                <w:b/>
                <w:bCs/>
                <w:color w:val="3333FF"/>
                <w:sz w:val="18"/>
                <w:szCs w:val="18"/>
              </w:rPr>
              <w:t>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6666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eastAsia="Arial" w:cs="Arial"/>
                <w:color w:val="000000"/>
                <w:sz w:val="18"/>
                <w:szCs w:val="18"/>
              </w:rPr>
            </w:pPr>
            <w:r>
              <w:rPr>
                <w:rFonts w:eastAsia="Arial" w:cs="Arial"/>
                <w:color w:val="000000"/>
                <w:sz w:val="18"/>
                <w:szCs w:val="18"/>
              </w:rPr>
              <w:t xml:space="preserve">(składniki: mąka ziemniaczana, </w:t>
            </w:r>
            <w:r>
              <w:rPr>
                <w:rFonts w:eastAsia="Arial" w:cs="Arial"/>
                <w:color w:val="000000"/>
                <w:sz w:val="18"/>
                <w:szCs w:val="18"/>
              </w:rPr>
              <w:t>owoce)</w:t>
            </w:r>
          </w:p>
          <w:p w:rsidR="00105A5A" w:rsidRDefault="00105A5A">
            <w:pPr>
              <w:pStyle w:val="Standard"/>
              <w:spacing w:line="264" w:lineRule="auto"/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Piątek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>Kcal:983,2      B:12,3                       T:29,4             W:93,6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Chleb mieszany pszenno-żytni oraz razowy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z  masłem 25g,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(1,7)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p</w:t>
            </w:r>
            <w:r>
              <w:rPr>
                <w:rFonts w:eastAsia="Arial" w:cs="Times New Roman"/>
                <w:b/>
                <w:bCs/>
                <w:color w:val="0000FF"/>
                <w:sz w:val="18"/>
                <w:szCs w:val="18"/>
              </w:rPr>
              <w:t>olędwicą z piersi indyka 96%,  pomidor 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polędwica z indyka, pomidor,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264" w:lineRule="auto"/>
              <w:rPr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 w:cs="Times New Roman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Zupa rosół z makaronem 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woda, drób,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makaron pszenny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, marchewka, pietruszka, por, przyprawy)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Alergeny:1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Dukat rybny panierowany 70g, puree ziemniaczane z koperkiem 90g, surówka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              z kapusty pekińskiej, marchewki 70g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200ml.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miruna bez skóry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 bułka tarta-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ziemniaki, kapusta pekińska, marchew, </w:t>
            </w:r>
            <w:r>
              <w:rPr>
                <w:rStyle w:val="Domylnaczcionkaakapitu1"/>
                <w:rFonts w:eastAsia="Times New Roman" w:cs="Times New Roman"/>
                <w:color w:val="000000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color w:val="000000"/>
                <w:sz w:val="6"/>
                <w:szCs w:val="2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Alergeny:1,3,4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Ciasto z owocami 40g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składniki: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marchew, olej,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jajko</w:t>
            </w:r>
            <w:r>
              <w:rPr>
                <w:rFonts w:cs="Times New Roman"/>
                <w:color w:val="000000"/>
                <w:sz w:val="18"/>
                <w:szCs w:val="18"/>
              </w:rPr>
              <w:t>,, owoce leśne)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t>Alergeny: 1,3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poniedziałek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>Kcal:974,5      B:15,1              T:23,3             W:92,4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Chleb mieszany pszenno-żytni oraz razowy z masłem25g,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(1,7)  twarożkiem waniliowym  20g,</w:t>
            </w: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 (7) </w:t>
            </w: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>mus jabłkowy 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 twaróg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półtłusty, wanilia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, mus jabłkowy 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Zupa barszcz czerwony z ziemniakami, gotowany na bulionie warzywnym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3333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(składniki: buraki, marchewka, pietruszka, por, ziemniaki, </w:t>
            </w:r>
            <w:r>
              <w:rPr>
                <w:rFonts w:cs="Times New Roman"/>
                <w:color w:val="000000"/>
                <w:sz w:val="18"/>
                <w:szCs w:val="18"/>
              </w:rPr>
              <w:t>przyprawy, natka pietruszki)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  <w:p w:rsidR="00105A5A" w:rsidRDefault="00105A5A">
            <w:pPr>
              <w:pStyle w:val="Standard"/>
              <w:spacing w:after="160"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105A5A">
            <w:pPr>
              <w:pStyle w:val="Standard"/>
              <w:spacing w:after="160"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Potrawka z indyka  z ryżem 155g,</w:t>
            </w:r>
            <w:r>
              <w:rPr>
                <w:rFonts w:cs="Times New Roman"/>
                <w:color w:val="0000FF"/>
                <w:sz w:val="18"/>
                <w:szCs w:val="18"/>
              </w:rPr>
              <w:t xml:space="preserve">                   surówka marchewka ze śmietaną 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(składniki: ryż, indyk bez skóry, groszek, marchewka, cebula, papryka, por, przyprawy, </w:t>
            </w:r>
            <w:r>
              <w:rPr>
                <w:rStyle w:val="Domylnaczcionkaakapitu1"/>
                <w:rFonts w:eastAsia="Times New Roman" w:cs="Times New Roman"/>
              </w:rPr>
              <w:t xml:space="preserve">owoce mrożone, </w:t>
            </w:r>
            <w:r>
              <w:rPr>
                <w:rStyle w:val="Domylnaczcionkaakapitu1"/>
                <w:rFonts w:eastAsia="Times New Roman" w:cs="Times New Roman"/>
                <w:b/>
                <w:bCs/>
                <w:u w:val="single"/>
              </w:rPr>
              <w:t>śmietana</w:t>
            </w:r>
            <w:r>
              <w:rPr>
                <w:rStyle w:val="Domylnaczcionkaakapitu1"/>
                <w:rFonts w:eastAsia="Times New Roman" w:cs="Times New Roman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color w:val="000000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Alergeny:7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Chrupki  kukurydziane 10g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6666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eastAsia="Arial" w:cs="Arial"/>
                <w:color w:val="000000"/>
                <w:sz w:val="18"/>
                <w:szCs w:val="18"/>
              </w:rPr>
              <w:t xml:space="preserve">(składniki: kasza kukurydziana. Produkt może zawierać </w:t>
            </w:r>
            <w:r>
              <w:rPr>
                <w:rFonts w:eastAsia="Arial" w:cs="Arial"/>
                <w:b/>
                <w:bCs/>
                <w:color w:val="000000"/>
                <w:sz w:val="18"/>
                <w:szCs w:val="18"/>
                <w:u w:val="single"/>
              </w:rPr>
              <w:t>orzeszki arachidowe, soję,</w:t>
            </w:r>
          </w:p>
          <w:p w:rsidR="00105A5A" w:rsidRDefault="00A8798B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  <w:t>Alergeny: 5,6,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lastRenderedPageBreak/>
              <w:t>12.12.2023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wtorek      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Kcal:984,6                    B:14,2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             T:23,1                        W:98,4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FF"/>
                <w:kern w:val="0"/>
                <w:sz w:val="18"/>
                <w:szCs w:val="18"/>
              </w:rPr>
              <w:t>Chleb razowy z  masłem 55g(1,7), pastą drobiową - wyrób własny 20g, ogórkiem  świeżym 10g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b/>
                <w:bCs/>
                <w:color w:val="FF00CC"/>
                <w:sz w:val="20"/>
                <w:szCs w:val="20"/>
              </w:rPr>
              <w:t>dodatkowo: Kaszka manna na mleku z rodzynkami 180g (1,7,12)</w:t>
            </w:r>
          </w:p>
          <w:p w:rsidR="00105A5A" w:rsidRDefault="00105A5A">
            <w:pPr>
              <w:pStyle w:val="Standard"/>
              <w:rPr>
                <w:rFonts w:cs="Times New Roman"/>
                <w:iCs/>
                <w:color w:val="6666FF"/>
                <w:sz w:val="4"/>
                <w:szCs w:val="4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</w:rPr>
              <w:t>(</w:t>
            </w:r>
            <w:r>
              <w:rPr>
                <w:rFonts w:cs="Times New Roman"/>
                <w:iCs/>
                <w:sz w:val="20"/>
                <w:szCs w:val="20"/>
              </w:rPr>
              <w:t xml:space="preserve">składniki: pieczywo </w:t>
            </w:r>
            <w:r>
              <w:rPr>
                <w:rFonts w:cs="Times New Roman"/>
                <w:iCs/>
                <w:sz w:val="20"/>
                <w:szCs w:val="20"/>
                <w:u w:val="single"/>
              </w:rPr>
              <w:t>pszenne</w:t>
            </w:r>
            <w:r>
              <w:rPr>
                <w:rFonts w:cs="Times New Roman"/>
                <w:iCs/>
                <w:sz w:val="20"/>
                <w:szCs w:val="20"/>
              </w:rPr>
              <w:t xml:space="preserve"> i </w:t>
            </w:r>
            <w:r>
              <w:rPr>
                <w:rFonts w:cs="Times New Roman"/>
                <w:iCs/>
                <w:sz w:val="20"/>
                <w:szCs w:val="20"/>
                <w:u w:val="single"/>
              </w:rPr>
              <w:t>żytnie</w:t>
            </w:r>
            <w:r>
              <w:rPr>
                <w:rFonts w:cs="Times New Roman"/>
                <w:iCs/>
                <w:sz w:val="20"/>
                <w:szCs w:val="20"/>
              </w:rPr>
              <w:t xml:space="preserve">, </w:t>
            </w:r>
            <w:r>
              <w:rPr>
                <w:rFonts w:cs="Times New Roman"/>
                <w:iCs/>
                <w:sz w:val="20"/>
                <w:szCs w:val="20"/>
                <w:u w:val="single"/>
              </w:rPr>
              <w:t xml:space="preserve">masło, </w:t>
            </w:r>
            <w:r>
              <w:rPr>
                <w:rFonts w:cs="Times New Roman"/>
                <w:iCs/>
                <w:sz w:val="20"/>
                <w:szCs w:val="20"/>
                <w:u w:val="single"/>
              </w:rPr>
              <w:t xml:space="preserve">kasza manna, </w:t>
            </w:r>
            <w:r>
              <w:rPr>
                <w:rStyle w:val="Domylnaczcionkaakapitu1"/>
                <w:rFonts w:cs="Times New Roman"/>
                <w:iCs/>
                <w:sz w:val="20"/>
                <w:szCs w:val="20"/>
                <w:u w:val="single"/>
              </w:rPr>
              <w:t>mleko 2%,</w:t>
            </w:r>
            <w:r>
              <w:rPr>
                <w:rFonts w:cs="Times New Roman"/>
                <w:iCs/>
                <w:sz w:val="20"/>
                <w:szCs w:val="20"/>
              </w:rPr>
              <w:t xml:space="preserve"> extra, mięso drobiowe, warzywa)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Pasta drobiowa -wyrób własny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(składniki: mięso drobiowe bez skóry, bułka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pszenna,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warzywa w zmiennych proporcjach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)</w:t>
            </w:r>
          </w:p>
          <w:p w:rsidR="00105A5A" w:rsidRDefault="00A8798B">
            <w:pPr>
              <w:pStyle w:val="Standard"/>
              <w:autoSpaceDE w:val="0"/>
              <w:rPr>
                <w:rFonts w:eastAsia="Arial" w:cs="Times New Roman"/>
                <w:iCs/>
                <w:color w:val="000000"/>
                <w:sz w:val="18"/>
                <w:szCs w:val="18"/>
              </w:rPr>
            </w:pPr>
            <w:r>
              <w:rPr>
                <w:rFonts w:eastAsia="Arial" w:cs="Times New Roman"/>
                <w:iCs/>
                <w:color w:val="000000"/>
                <w:sz w:val="18"/>
                <w:szCs w:val="18"/>
              </w:rPr>
              <w:t xml:space="preserve">  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b/>
                <w:iCs/>
                <w:color w:val="3333FF"/>
                <w:sz w:val="18"/>
                <w:szCs w:val="18"/>
              </w:rPr>
              <w:t>Z</w:t>
            </w:r>
            <w:r>
              <w:rPr>
                <w:rFonts w:cs="Times New Roman"/>
                <w:b/>
                <w:iCs/>
                <w:color w:val="0000FF"/>
                <w:sz w:val="18"/>
                <w:szCs w:val="18"/>
              </w:rPr>
              <w:t xml:space="preserve">upa ogórkowa  gotowana na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bulionie warzywnym</w:t>
            </w:r>
            <w:r>
              <w:rPr>
                <w:rFonts w:cs="Times New Roman"/>
                <w:b/>
                <w:iCs/>
                <w:color w:val="0000FF"/>
                <w:sz w:val="18"/>
                <w:szCs w:val="18"/>
              </w:rPr>
              <w:t xml:space="preserve"> 200ml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t>(</w:t>
            </w:r>
            <w:r>
              <w:rPr>
                <w:sz w:val="20"/>
                <w:szCs w:val="20"/>
              </w:rPr>
              <w:t>składniki: woda,</w:t>
            </w:r>
            <w:r>
              <w:rPr>
                <w:sz w:val="20"/>
                <w:szCs w:val="20"/>
              </w:rPr>
              <w:t xml:space="preserve"> ogórek kwaszony, marchewka, pietruszka, por, ziemniaki, przyprawy)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4"/>
                <w:szCs w:val="14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/>
                <w:b/>
                <w:bCs/>
                <w:iCs/>
                <w:sz w:val="20"/>
                <w:szCs w:val="20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eastAsia="Arial" w:cs="Times New Roman"/>
                <w:iCs/>
                <w:color w:val="6666FF"/>
                <w:sz w:val="22"/>
                <w:szCs w:val="22"/>
              </w:rPr>
              <w:t>f</w:t>
            </w:r>
            <w:r>
              <w:rPr>
                <w:rFonts w:eastAsia="Arial" w:cs="Times New Roman"/>
                <w:iCs/>
                <w:sz w:val="22"/>
                <w:szCs w:val="22"/>
              </w:rPr>
              <w:t>ilet z piersi kurczaka soute w panierce z mąki kukurydzianej  pieczony</w:t>
            </w:r>
            <w:r>
              <w:rPr>
                <w:b/>
                <w:bCs/>
                <w:color w:val="0000FF"/>
                <w:sz w:val="16"/>
                <w:szCs w:val="16"/>
              </w:rPr>
              <w:t xml:space="preserve"> w </w:t>
            </w:r>
            <w:r>
              <w:rPr>
                <w:b/>
                <w:bCs/>
                <w:color w:val="0000FF"/>
                <w:sz w:val="18"/>
                <w:szCs w:val="18"/>
              </w:rPr>
              <w:t>piecu 85g, puree ziemniaczane100, surówka coleslaw  65g</w:t>
            </w:r>
          </w:p>
          <w:p w:rsidR="00105A5A" w:rsidRDefault="00105A5A">
            <w:pPr>
              <w:pStyle w:val="Standard"/>
              <w:rPr>
                <w:b/>
                <w:bCs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(składniki: filet z piersi kurczaka, ziemniaki, ,kapusta, marchewka, mąka kukurydziana,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majonez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eastAsia="Times New Roman" w:cs="Times New Roman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pacing w:after="160"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Alergeny:1,3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13.12.2023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Środa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>Kcal:1019,2      B:19,2                       T:39,4                        W:93,6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Chleb 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 pszenny i żytni z masłem 25g, </w:t>
            </w:r>
            <w:r>
              <w:rPr>
                <w:rStyle w:val="Domylnaczcionkaakapitu1"/>
                <w:rFonts w:eastAsia="Arial" w:cs="Times New Roman"/>
                <w:iCs/>
              </w:rPr>
              <w:t>(1,7) parówka drobiowa 40g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,</w:t>
            </w: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eastAsia="Arial" w:cs="Times New Roman"/>
                <w:b/>
                <w:bCs/>
                <w:iCs/>
                <w:color w:val="FF00CC"/>
                <w:sz w:val="18"/>
                <w:szCs w:val="18"/>
              </w:rPr>
              <w:t>dodatkowo twarożek wytrawny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FF3399"/>
                <w:kern w:val="0"/>
                <w:sz w:val="18"/>
                <w:szCs w:val="18"/>
              </w:rPr>
              <w:t xml:space="preserve"> 2</w:t>
            </w:r>
            <w:r>
              <w:rPr>
                <w:rFonts w:eastAsia="Arial" w:cs="Times New Roman"/>
                <w:b/>
                <w:bCs/>
                <w:iCs/>
                <w:color w:val="FF3399"/>
                <w:sz w:val="18"/>
                <w:szCs w:val="18"/>
              </w:rPr>
              <w:t>0g, pomidor 10g</w:t>
            </w: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color w:val="000000"/>
                <w:sz w:val="18"/>
                <w:szCs w:val="18"/>
              </w:rPr>
              <w:t>pieczywo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masło, twarożek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extra, parówka drobiowa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 w:cs="Arial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Rosół drobiowy z makaronem,  serwowany z natką pietruszki 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3333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(składniki: woda, mięso drobiowe bez skóry, makaron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pszenny,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por, marchewka, pietruszka, natka pietruszki, przyprawy)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iCs/>
              </w:rPr>
              <w:t>Alergeny:1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hd w:val="clear" w:color="auto" w:fill="FFFFFF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Pierogi ukraińskie 120g/5g, surówka kapusta z pomidorem 50g</w:t>
            </w:r>
          </w:p>
          <w:p w:rsidR="00105A5A" w:rsidRDefault="00A8798B">
            <w:pPr>
              <w:pStyle w:val="Standard"/>
              <w:shd w:val="clear" w:color="auto" w:fill="FFFFFF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hd w:val="clear" w:color="auto" w:fill="FFFFFF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hd w:val="clear" w:color="auto" w:fill="FFFFFF"/>
              <w:spacing w:line="264" w:lineRule="auto"/>
            </w:pPr>
            <w:r>
              <w:rPr>
                <w:rStyle w:val="Domylnaczcionkaakapitu1"/>
                <w:rFonts w:eastAsia="Arial" w:cs="Times New Roman"/>
                <w:color w:val="000000"/>
                <w:sz w:val="18"/>
                <w:szCs w:val="18"/>
              </w:rPr>
              <w:t>(składniki: woda, ziemnia</w:t>
            </w:r>
            <w:r>
              <w:rPr>
                <w:rStyle w:val="Domylnaczcionkaakapitu1"/>
                <w:rFonts w:eastAsia="Arial" w:cs="Times New Roman"/>
                <w:color w:val="000000"/>
                <w:sz w:val="18"/>
                <w:szCs w:val="18"/>
              </w:rPr>
              <w:t xml:space="preserve">ki, mąka </w:t>
            </w:r>
            <w:r>
              <w:rPr>
                <w:rStyle w:val="Domylnaczcionkaakapitu1"/>
                <w:rFonts w:eastAsia="Arial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pszenna, twaróg, </w:t>
            </w:r>
            <w:r>
              <w:rPr>
                <w:rStyle w:val="Domylnaczcionkaakapitu1"/>
                <w:rFonts w:eastAsia="Arial" w:cs="Times New Roman"/>
                <w:color w:val="000000"/>
                <w:sz w:val="18"/>
                <w:szCs w:val="18"/>
              </w:rPr>
              <w:t>, kapusta, marchewka, ś</w:t>
            </w:r>
            <w:r>
              <w:rPr>
                <w:rStyle w:val="Domylnaczcionkaakapitu1"/>
                <w:rFonts w:eastAsia="Arial" w:cs="Times New Roman"/>
                <w:b/>
                <w:bCs/>
                <w:color w:val="000000"/>
                <w:sz w:val="18"/>
                <w:szCs w:val="18"/>
              </w:rPr>
              <w:t>mietana</w:t>
            </w:r>
            <w:r>
              <w:rPr>
                <w:rStyle w:val="Domylnaczcionkaakapitu1"/>
                <w:rFonts w:eastAsia="Arial" w:cs="Times New Roman"/>
                <w:color w:val="000000"/>
                <w:sz w:val="18"/>
                <w:szCs w:val="18"/>
              </w:rPr>
              <w:t xml:space="preserve">, olej, przyprawy,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mrożone,</w:t>
            </w:r>
            <w:r>
              <w:rPr>
                <w:rStyle w:val="Domylnaczcionkaakapitu1"/>
                <w:rFonts w:eastAsia="Arial"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264" w:lineRule="auto"/>
              <w:rPr>
                <w:sz w:val="18"/>
                <w:szCs w:val="18"/>
              </w:rPr>
            </w:pPr>
          </w:p>
          <w:p w:rsidR="00105A5A" w:rsidRDefault="00A8798B">
            <w:pPr>
              <w:pStyle w:val="Standard"/>
              <w:autoSpaceDE w:val="0"/>
              <w:snapToGrid w:val="0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shd w:val="clear" w:color="auto" w:fill="FFFFFF"/>
              </w:rPr>
              <w:t>Alergeny:1,7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Wafle ryżowe z prażonymi jabłkami  12g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3333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color w:val="000000"/>
                <w:sz w:val="18"/>
                <w:szCs w:val="18"/>
              </w:rPr>
              <w:t>składniki: ryż preparowany, jabłka)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iCs/>
                <w:color w:val="000000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14.12.2023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Czwartek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Kcal:985,9      B:18,3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           T:38,6                        W:102,6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Chleb mieszany pszenno-żytni oraz razowy z masłem 25g (1,7)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8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polędwicą drobiowa 10g, ogórek świeży 10g,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FF00CC"/>
                <w:sz w:val="18"/>
                <w:szCs w:val="18"/>
              </w:rPr>
              <w:t>dodatkowo: makaron  na mleku (1,7) 180ml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polędwica drobiowa, ogórek,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makaron pszenny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mleko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2%)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kern w:val="0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b/>
                <w:iCs/>
                <w:color w:val="3333FF"/>
                <w:sz w:val="18"/>
                <w:szCs w:val="18"/>
              </w:rPr>
              <w:t>Zupa brokułowa gotowana na wywarze warzywnym, serwowana  z natką pietruszki 200ml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t>(składniki brokuł, marchewka, pietruszka, por, mięso drobiowe bez skóry, ziemniaki, przyprawy)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/>
              </w:rPr>
              <w:t>Alerg</w:t>
            </w:r>
            <w:r>
              <w:rPr>
                <w:rFonts w:eastAsia="Arial"/>
              </w:rPr>
              <w:t>eny: brak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Kotlet rybny 70g, puree ziemniaczane z koperkiem 90g, surówka z kapusty kiszonej  70g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8"/>
                <w:szCs w:val="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miruna bez skóry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 szczypiorek, bułka tarta-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ziemniaki, kapusta, marchew, </w:t>
            </w:r>
            <w:r>
              <w:rPr>
                <w:rStyle w:val="Domylnaczcionkaakapitu1"/>
                <w:rFonts w:eastAsia="Times New Roman" w:cs="Times New Roman"/>
                <w:color w:val="000000"/>
              </w:rPr>
              <w:t xml:space="preserve">owoce </w:t>
            </w:r>
            <w:r>
              <w:rPr>
                <w:rStyle w:val="Domylnaczcionkaakapitu1"/>
                <w:rFonts w:eastAsia="Times New Roman" w:cs="Times New Roman"/>
                <w:color w:val="000000"/>
              </w:rPr>
              <w:t>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color w:val="000000"/>
                <w:szCs w:val="20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Alergeny:1,3,4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Kisiel z owocami 150g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(składniki: woda, skrobia ziemniaczana, przecier owocowy)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15.12.2023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piątek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>Kcal:984,4      B:14,2               T:30,5                        W:98,4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Chleb  pszenno-żytni z masłem 25g</w:t>
            </w:r>
            <w:r>
              <w:rPr>
                <w:b/>
                <w:bCs/>
                <w:color w:val="0000FF"/>
                <w:sz w:val="18"/>
                <w:szCs w:val="18"/>
              </w:rPr>
              <w:t>(</w:t>
            </w:r>
            <w:r>
              <w:rPr>
                <w:rStyle w:val="Domylnaczcionkaakapitu1"/>
                <w:rFonts w:eastAsia="Arial" w:cs="Times New Roman"/>
                <w:iCs/>
                <w:sz w:val="20"/>
                <w:szCs w:val="20"/>
              </w:rPr>
              <w:t>1,7)</w:t>
            </w:r>
            <w:r>
              <w:rPr>
                <w:rFonts w:cs="Times New Roman"/>
                <w:b/>
                <w:bCs/>
                <w:color w:val="0000FF"/>
                <w:sz w:val="14"/>
                <w:szCs w:val="14"/>
              </w:rPr>
              <w:t>,</w:t>
            </w:r>
            <w:r>
              <w:rPr>
                <w:rFonts w:cs="Times New Roman"/>
                <w:b/>
                <w:bCs/>
                <w:color w:val="0000FF"/>
                <w:sz w:val="14"/>
                <w:szCs w:val="14"/>
              </w:rPr>
              <w:t xml:space="preserve">   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ser żółty 20g  ogórek kiszony 10g (4)</w:t>
            </w: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color w:val="000000"/>
                <w:sz w:val="18"/>
                <w:szCs w:val="18"/>
              </w:rPr>
              <w:t>pieczywo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extra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ser żółty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papryka, ogórek  kiszony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hd w:val="clear" w:color="auto" w:fill="FFFFFF"/>
              <w:spacing w:line="100" w:lineRule="atLeast"/>
            </w:pPr>
            <w:r>
              <w:rPr>
                <w:rFonts w:cs="Arial"/>
              </w:rPr>
              <w:t>Alergeny:1,7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  <w:p w:rsidR="00105A5A" w:rsidRDefault="00105A5A">
            <w:pPr>
              <w:pStyle w:val="Standard"/>
              <w:spacing w:line="100" w:lineRule="atLeast"/>
              <w:rPr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  <w:p w:rsidR="00105A5A" w:rsidRDefault="00105A5A">
            <w:pPr>
              <w:pStyle w:val="Standard"/>
              <w:spacing w:line="100" w:lineRule="atLeast"/>
              <w:rPr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color w:val="0000FF"/>
                <w:sz w:val="18"/>
                <w:szCs w:val="18"/>
              </w:rPr>
              <w:t xml:space="preserve">Zupa pomidorowa z ryżem, gotowana na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bulionie warzywnym</w:t>
            </w: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 z natką pietruszki 200ml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(składniki: woda, marchew,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>pietruszka, por, ryż, koncentrat pomidorowy,  przyprawy)</w:t>
            </w:r>
          </w:p>
          <w:p w:rsidR="00105A5A" w:rsidRDefault="00105A5A">
            <w:pPr>
              <w:pStyle w:val="Standard"/>
              <w:rPr>
                <w:rFonts w:cs="Times New Roman"/>
                <w:b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  <w:p w:rsidR="00105A5A" w:rsidRDefault="00A8798B">
            <w:pPr>
              <w:pStyle w:val="Standard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3333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3333FF"/>
                <w:sz w:val="18"/>
                <w:szCs w:val="18"/>
              </w:rPr>
              <w:t>Racuchy drożdżowe 100gr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 w:cs="Arial"/>
                <w:color w:val="000000"/>
                <w:sz w:val="18"/>
                <w:szCs w:val="18"/>
              </w:rPr>
              <w:t>skła</w:t>
            </w:r>
            <w:r>
              <w:rPr>
                <w:rFonts w:eastAsia="Arial" w:cs="Arial"/>
                <w:color w:val="000000"/>
                <w:sz w:val="18"/>
                <w:szCs w:val="18"/>
              </w:rPr>
              <w:t xml:space="preserve">dniki: </w:t>
            </w:r>
            <w:r>
              <w:rPr>
                <w:rFonts w:eastAsia="Arial" w:cs="Arial"/>
                <w:b/>
                <w:bCs/>
                <w:color w:val="000000"/>
                <w:sz w:val="18"/>
                <w:szCs w:val="18"/>
                <w:u w:val="single"/>
              </w:rPr>
              <w:t>mąka pszenna</w:t>
            </w:r>
            <w:r>
              <w:rPr>
                <w:rFonts w:eastAsia="Arial" w:cs="Arial"/>
                <w:color w:val="000000"/>
                <w:sz w:val="18"/>
                <w:szCs w:val="18"/>
              </w:rPr>
              <w:t>, drożdże  cukier waniliowy, jabłka, soda, proszek do pieczenia,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Arial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eastAsia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Arial" w:cs="Arial"/>
                <w:b/>
                <w:bCs/>
                <w:color w:val="000000"/>
                <w:sz w:val="18"/>
                <w:szCs w:val="18"/>
              </w:rPr>
              <w:t>Alergeny 1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6666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6666FF"/>
                <w:sz w:val="18"/>
                <w:szCs w:val="18"/>
              </w:rPr>
              <w:t>Budyń 100gr</w:t>
            </w: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składniki owoce,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mleko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mąka ziemniaczana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Alergeny:7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</w:pPr>
            <w:r>
              <w:lastRenderedPageBreak/>
              <w:t xml:space="preserve">   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18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Poniedziałek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Kcal:1015,8      B:18,6                       T:39,4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              W:103,4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Chleb mieszany pszenno-żytni oraz razowy z masłem 25g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(1,7)  twarożkiem waniliowym 20g,</w:t>
            </w:r>
            <w:r>
              <w:rPr>
                <w:rStyle w:val="Domylnaczcionkaakapitu1"/>
                <w:rFonts w:cs="Times New Roman"/>
                <w:b/>
                <w:bCs/>
                <w:color w:val="0000FF"/>
                <w:sz w:val="18"/>
                <w:szCs w:val="18"/>
              </w:rPr>
              <w:t xml:space="preserve"> (7) mus jabłkowy 10g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 twaróg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półtłusty, wanilia,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  <w:p w:rsidR="00105A5A" w:rsidRDefault="00105A5A">
            <w:pPr>
              <w:pStyle w:val="Standard"/>
            </w:pP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Zupa jarzynowa z 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ziemniakami, gotowana na bulionie warzywnym, serwowana z natką pietruszki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eastAsia="Arial"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składniki: marchewka, pietruszka, por, kalafior, brokuł,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fasolka szparagowa,  ziemniaki)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  <w:t>Makaron  bolognese 130g, surówka ogórki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 xml:space="preserve">kompot z owoców mrożonych </w:t>
            </w: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200ml</w:t>
            </w: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(składniki: makaron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pszenny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, mięso wieprzowe, koncentrat pomidorowy 30%, mąka </w:t>
            </w:r>
            <w:r>
              <w:rPr>
                <w:rStyle w:val="Domylnaczcionkaakapitu1"/>
                <w:rFonts w:cs="Times New Roman"/>
                <w:b/>
                <w:color w:val="000000"/>
                <w:sz w:val="18"/>
                <w:szCs w:val="18"/>
                <w:u w:val="single"/>
              </w:rPr>
              <w:t xml:space="preserve">pszenna, 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mrożone, ogórek</w:t>
            </w:r>
          </w:p>
          <w:p w:rsidR="00105A5A" w:rsidRDefault="00105A5A">
            <w:pPr>
              <w:pStyle w:val="Standard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TimesNewRomanPS-ItalicMT" w:cs="Times New Roman"/>
                <w:b/>
                <w:bCs/>
                <w:iCs/>
                <w:color w:val="000000"/>
                <w:sz w:val="18"/>
                <w:szCs w:val="18"/>
              </w:rPr>
              <w:t>Alergeny: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 19.12.2023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Wtorek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Kcal:962,3      B:17,2                       T:29,3                       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W:101,5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Chleb mieszany pszenno-żytni oraz razowy z masłem 25g (1,7)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3333FF"/>
                <w:sz w:val="18"/>
                <w:szCs w:val="18"/>
              </w:rPr>
              <w:t>Polędwica wieprzowa 15g, pomidor 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FF00CC"/>
                <w:sz w:val="18"/>
                <w:szCs w:val="18"/>
              </w:rPr>
              <w:t>dodatkowo: ryż mleku  180g (1,7,12)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 xml:space="preserve"> mleko,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mięso drobiowe,</w:t>
            </w:r>
            <w:r>
              <w:rPr>
                <w:rFonts w:cs="Times New Roman"/>
                <w:iCs/>
                <w:color w:val="000000"/>
                <w:sz w:val="18"/>
                <w:szCs w:val="18"/>
                <w:u w:val="single"/>
              </w:rPr>
              <w:t xml:space="preserve"> pomidor, ryż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Zupa rosół z 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makaronem 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woda, drób,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makaron pszenny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, marchewka, pietruszka, por, przyprawy)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b/>
                <w:bCs/>
              </w:rPr>
              <w:t>Alergeny:1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Kotlet mielony wieprzowy pieczony w piecu konwekcyjno-parowym 70g puree ziemniaczane 90g, surówka z buraczków 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 xml:space="preserve">kompot z owoców mrożonych </w:t>
            </w: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200ml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(składniki :mięso wieprzowe,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bułka tarta-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mąka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ziemniaki, przyprawy, buraki, jabłka, </w:t>
            </w:r>
            <w:r>
              <w:rPr>
                <w:rStyle w:val="Domylnaczcionkaakapitu1"/>
                <w:rFonts w:eastAsia="Times New Roman" w:cs="Times New Roman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Arial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Textbody"/>
              <w:autoSpaceDE w:val="0"/>
              <w:snapToGrid w:val="0"/>
              <w:spacing w:after="0" w:line="264" w:lineRule="auto"/>
            </w:pPr>
            <w:r>
              <w:rPr>
                <w:rStyle w:val="Domylnaczcionkaakapitu1"/>
                <w:shd w:val="clear" w:color="auto" w:fill="FFFFFF"/>
              </w:rPr>
              <w:t>Alergeny:1,3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Jogurt naturalny z owocami 60 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(składniki: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mleko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, żywe kultury bakterii jogurtowych, mieszanka owoców)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/>
                <w:bCs/>
              </w:rPr>
              <w:t>Alergeny:7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</w:pPr>
            <w:r>
              <w:t xml:space="preserve">   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20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Środa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Kcal:1116,3                    B:16,7                       T:43,2                        W:123,1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Chleb mieszany pszenno-żytni 25g oraz razowy z  masłem 40g  (1,7)pasztet </w:t>
            </w:r>
            <w:r>
              <w:rPr>
                <w:rStyle w:val="Domylnaczcionkaakapitu1"/>
                <w:rFonts w:eastAsia="Arial" w:cs="Times New Roman"/>
                <w:b/>
                <w:bCs/>
                <w:color w:val="0000FF"/>
                <w:sz w:val="18"/>
                <w:szCs w:val="18"/>
              </w:rPr>
              <w:t xml:space="preserve"> z indyka 96% mięsa 10g, ogórek zielony 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cs="Times New Roman"/>
                <w:b/>
                <w:bCs/>
                <w:color w:val="FF00CC"/>
                <w:sz w:val="18"/>
                <w:szCs w:val="18"/>
              </w:rPr>
              <w:t>dodatkowo: Płatki górskie na mleku 200g/10g (1,7)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 indyk, ogórek zielony, </w:t>
            </w:r>
            <w:r>
              <w:rPr>
                <w:rFonts w:cs="Times New Roman"/>
                <w:b/>
                <w:iCs/>
                <w:color w:val="000000"/>
                <w:sz w:val="18"/>
                <w:szCs w:val="18"/>
                <w:u w:val="single"/>
              </w:rPr>
              <w:t>mleko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2%,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 oczyszczone ziarno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owsa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sz w:val="12"/>
                <w:szCs w:val="12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Zupa barszcz czerwony z ziemniakami, gotowany na bulionie warzywnym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3333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(składniki: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buraki, marchewka, pietruszka, por, ziemniaki, przyprawy, natka pietruszki)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3333FF"/>
                <w:sz w:val="18"/>
                <w:szCs w:val="18"/>
              </w:rPr>
              <w:t>Gulasz drobiowy 130 g z kaszą jęczmienną 90</w:t>
            </w: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3333FF"/>
                <w:sz w:val="18"/>
                <w:szCs w:val="18"/>
              </w:rPr>
              <w:t>surówka z marchewki 70 g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iCs/>
              </w:rPr>
              <w:t>kompot z owoców mrożonych 200ml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(składniki: mięso drobiowe,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kasza jęczmienna</w:t>
            </w:r>
            <w:r>
              <w:rPr>
                <w:rFonts w:cs="Times New Roman"/>
                <w:color w:val="000000"/>
                <w:sz w:val="18"/>
                <w:szCs w:val="18"/>
              </w:rPr>
              <w:t>, przyprawy, march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ewka, jabłka, </w:t>
            </w:r>
            <w:r>
              <w:rPr>
                <w:rStyle w:val="Domylnaczcionkaakapitu1"/>
                <w:rFonts w:eastAsia="Times New Roman" w:cs="Times New Roman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Arial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Textbody"/>
              <w:shd w:val="clear" w:color="auto" w:fill="FFFFFF"/>
              <w:autoSpaceDE w:val="0"/>
              <w:snapToGrid w:val="0"/>
              <w:spacing w:after="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shd w:val="clear" w:color="auto" w:fill="FFFFFF"/>
              </w:rPr>
              <w:t>Alergeny:1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3333FF"/>
                <w:sz w:val="18"/>
                <w:szCs w:val="18"/>
              </w:rPr>
              <w:t>Budyń waniliowy 90gr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br/>
            </w: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color w:val="1C1C1C"/>
                <w:sz w:val="18"/>
                <w:szCs w:val="18"/>
              </w:rPr>
              <w:t xml:space="preserve">składniki: budyń, </w:t>
            </w:r>
            <w:r>
              <w:rPr>
                <w:rFonts w:cs="Times New Roman"/>
                <w:b/>
                <w:bCs/>
                <w:color w:val="1C1C1C"/>
                <w:sz w:val="18"/>
                <w:szCs w:val="18"/>
                <w:u w:val="single"/>
              </w:rPr>
              <w:t>mleko,</w:t>
            </w:r>
            <w:r>
              <w:rPr>
                <w:rFonts w:cs="Times New Roman"/>
                <w:color w:val="1C1C1C"/>
                <w:sz w:val="18"/>
                <w:szCs w:val="18"/>
              </w:rPr>
              <w:t xml:space="preserve"> wanilia</w:t>
            </w: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Alergeny:1,7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21.12.2023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Czwartek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Kcal:1120,4                    B:19,9                       T:39,5                        W:123,2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hd w:val="clear" w:color="auto" w:fill="FFFFFF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Bułka pszenna  z 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masłem 40g /5 (1,7) ser żółty  20g pomidor10g</w:t>
            </w:r>
          </w:p>
          <w:p w:rsidR="00105A5A" w:rsidRDefault="00105A5A">
            <w:pPr>
              <w:pStyle w:val="Standard"/>
              <w:shd w:val="clear" w:color="auto" w:fill="FFFFFF"/>
              <w:spacing w:line="100" w:lineRule="atLeast"/>
            </w:pP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(składniki: pieczywo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extra,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twaróg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chudy, owoce mrożone, pomidor)</w:t>
            </w: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Style w:val="Domylnaczcionkaakapitu1"/>
                <w:rFonts w:eastAsia="Arial" w:cs="Times New Roman"/>
                <w:b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b/>
                <w:iCs/>
                <w:color w:val="3333FF"/>
                <w:sz w:val="18"/>
                <w:szCs w:val="18"/>
              </w:rPr>
              <w:t>Z</w:t>
            </w:r>
            <w:r>
              <w:rPr>
                <w:rFonts w:cs="Times New Roman"/>
                <w:b/>
                <w:iCs/>
                <w:color w:val="0000FF"/>
                <w:sz w:val="18"/>
                <w:szCs w:val="18"/>
              </w:rPr>
              <w:t xml:space="preserve">upa ogórkowa  gotowana na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bulionie warzywnym</w:t>
            </w:r>
            <w:r>
              <w:rPr>
                <w:rFonts w:cs="Times New Roman"/>
                <w:b/>
                <w:iCs/>
                <w:color w:val="0000FF"/>
                <w:sz w:val="18"/>
                <w:szCs w:val="18"/>
              </w:rPr>
              <w:t xml:space="preserve"> 200ml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sz w:val="20"/>
                <w:szCs w:val="20"/>
              </w:rPr>
              <w:t>(składniki: woda, ogórek kwaszony, marchewka, pietruszka, por,</w:t>
            </w:r>
            <w:r>
              <w:rPr>
                <w:sz w:val="20"/>
                <w:szCs w:val="20"/>
              </w:rPr>
              <w:t xml:space="preserve"> ziemniaki, przyprawy)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iCs/>
                <w:color w:val="000000"/>
                <w:sz w:val="14"/>
                <w:szCs w:val="14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/>
                <w:iCs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Kotlet z dorsza 80g, puree ziemniaczane  90g,surówka domowa z kapusty kwaszonej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dorsz czarny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 bułka tarta-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ziemniaki, kapusta kwaszona, marc</w:t>
            </w:r>
            <w:r>
              <w:rPr>
                <w:sz w:val="18"/>
                <w:szCs w:val="18"/>
              </w:rPr>
              <w:t xml:space="preserve">hew, jabłko, koperek przyprawy,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</w:t>
            </w:r>
            <w:r>
              <w:rPr>
                <w:sz w:val="18"/>
                <w:szCs w:val="18"/>
              </w:rPr>
              <w:t xml:space="preserve"> )</w:t>
            </w:r>
          </w:p>
          <w:p w:rsidR="00105A5A" w:rsidRDefault="00105A5A">
            <w:pPr>
              <w:pStyle w:val="Standard"/>
              <w:rPr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color w:val="000000"/>
                <w:sz w:val="18"/>
                <w:szCs w:val="18"/>
              </w:rPr>
              <w:t>Alergeny:1,3,4,7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60g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color w:val="000000"/>
                <w:sz w:val="18"/>
                <w:szCs w:val="18"/>
              </w:rPr>
              <w:t xml:space="preserve">alergeny </w:t>
            </w:r>
            <w:r>
              <w:rPr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 xml:space="preserve">      </w:t>
            </w:r>
            <w:r>
              <w:rPr>
                <w:rFonts w:cs="Times New Roman"/>
                <w:b/>
                <w:bCs/>
                <w:color w:val="1C1C1C"/>
                <w:sz w:val="18"/>
                <w:szCs w:val="18"/>
              </w:rPr>
              <w:t>22</w:t>
            </w:r>
            <w:r>
              <w:rPr>
                <w:rStyle w:val="Domylnaczcionkaakapitu1"/>
                <w:rFonts w:cs="Times New Roman"/>
                <w:b/>
                <w:bCs/>
                <w:color w:val="1C1C1C"/>
                <w:sz w:val="18"/>
                <w:szCs w:val="18"/>
              </w:rPr>
              <w:t>.12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Piątek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Kcal:988,1                    B:18,8                       T:35,1                        W:111,2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b/>
                <w:bCs/>
                <w:color w:val="0000FF"/>
                <w:sz w:val="18"/>
                <w:szCs w:val="18"/>
              </w:rPr>
              <w:t>Chleb mieszany pszenno-żytni 25g oraz razowy</w:t>
            </w:r>
            <w:r>
              <w:rPr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 xml:space="preserve">z  masłem 55g,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 xml:space="preserve">(1,7) </w:t>
            </w:r>
            <w:r>
              <w:rPr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szynką drobiową10g, ogórek 10g, rzodkiewka 5g</w:t>
            </w:r>
          </w:p>
          <w:p w:rsidR="00105A5A" w:rsidRDefault="00105A5A">
            <w:pPr>
              <w:pStyle w:val="Standard"/>
              <w:rPr>
                <w:sz w:val="10"/>
                <w:szCs w:val="10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iCs/>
                <w:color w:val="000000"/>
                <w:sz w:val="18"/>
                <w:szCs w:val="18"/>
              </w:rPr>
              <w:t>(składniki: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extra, ogórek zielony, rzodkiewka, 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szynka drobiowa- mięso z uda kurczaka, przyprawy, emulgator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Arial"/>
                <w:b/>
                <w:b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/>
                <w:color w:val="0000FF"/>
                <w:sz w:val="22"/>
                <w:szCs w:val="22"/>
              </w:rPr>
              <w:t xml:space="preserve">Pomidorowa kremowa </w:t>
            </w:r>
            <w:r>
              <w:rPr>
                <w:rFonts w:eastAsia="Arial"/>
                <w:color w:val="0000FF"/>
                <w:sz w:val="22"/>
                <w:szCs w:val="22"/>
              </w:rPr>
              <w:t xml:space="preserve">                 z makaronem 200 ml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składniki: woda, koncentrat pomidorowy, marchewka, pietruszka,  wywar warzywny,  makaron pszenny, 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eastAsia="Arial"/>
                <w:b/>
                <w:bCs/>
                <w:sz w:val="20"/>
                <w:szCs w:val="20"/>
              </w:rPr>
              <w:t>Alergeny 1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 Placki ziemniaczane z sosem warzywnym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0"/>
                <w:szCs w:val="10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333333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color w:val="333333"/>
                <w:sz w:val="18"/>
                <w:szCs w:val="18"/>
              </w:rPr>
              <w:t xml:space="preserve">mąka pszenna, </w:t>
            </w:r>
            <w:r>
              <w:rPr>
                <w:rFonts w:cs="Times New Roman"/>
                <w:color w:val="333333"/>
                <w:sz w:val="18"/>
                <w:szCs w:val="18"/>
              </w:rPr>
              <w:t xml:space="preserve">ziemniaki, </w:t>
            </w:r>
            <w:r>
              <w:rPr>
                <w:rFonts w:cs="Times New Roman"/>
                <w:color w:val="333333"/>
                <w:sz w:val="18"/>
                <w:szCs w:val="18"/>
              </w:rPr>
              <w:t xml:space="preserve">woda, </w:t>
            </w:r>
            <w:r>
              <w:rPr>
                <w:rFonts w:cs="Times New Roman"/>
                <w:b/>
                <w:bCs/>
                <w:color w:val="333333"/>
                <w:sz w:val="18"/>
                <w:szCs w:val="18"/>
              </w:rPr>
              <w:t xml:space="preserve"> jajka</w:t>
            </w:r>
            <w:r>
              <w:rPr>
                <w:rFonts w:cs="Times New Roman"/>
                <w:color w:val="333333"/>
                <w:sz w:val="18"/>
                <w:szCs w:val="18"/>
              </w:rPr>
              <w:t>, przyprawy, dynia, marchewka, cebula, owoce mrożone</w:t>
            </w:r>
          </w:p>
          <w:p w:rsidR="00105A5A" w:rsidRDefault="00105A5A">
            <w:pPr>
              <w:pStyle w:val="Standard"/>
              <w:spacing w:line="100" w:lineRule="atLeast"/>
              <w:rPr>
                <w:rFonts w:cs="Times New Roman"/>
                <w:color w:val="33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33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333333"/>
                <w:sz w:val="18"/>
                <w:szCs w:val="18"/>
              </w:rPr>
              <w:t>Alergeny: 1,3,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Ciasto z owocami  60g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składniki: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marchew, olej,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jajko</w:t>
            </w:r>
            <w:r>
              <w:rPr>
                <w:rFonts w:cs="Times New Roman"/>
                <w:color w:val="000000"/>
                <w:sz w:val="18"/>
                <w:szCs w:val="18"/>
              </w:rPr>
              <w:t>, jabłka)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b/>
                <w:bCs/>
                <w:iCs/>
              </w:rPr>
              <w:t>Alergeny: 1,3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43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lastRenderedPageBreak/>
              <w:t>27.12.2023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środa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Kcal:928,4                    B:11,8              T:21,3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                     W:88,6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Chleb mieszany pszenno-żytni 25g oraz razowy z  masłem 40g , (1,7) marmolada 10g,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b/>
                <w:bCs/>
                <w:color w:val="FF00CC"/>
                <w:sz w:val="18"/>
                <w:szCs w:val="18"/>
              </w:rPr>
              <w:t xml:space="preserve">dodatkowo: Płatki  kukurydziane na mleku 200ml/10g </w:t>
            </w:r>
            <w:r>
              <w:rPr>
                <w:rStyle w:val="Domylnaczcionkaakapitu1"/>
                <w:rFonts w:eastAsia="Arial" w:cs="Times New Roman"/>
                <w:b/>
                <w:bCs/>
                <w:iCs/>
                <w:color w:val="FF00CC"/>
                <w:sz w:val="18"/>
                <w:szCs w:val="18"/>
              </w:rPr>
              <w:t>(1,5,6,7)</w:t>
            </w:r>
          </w:p>
          <w:p w:rsidR="00105A5A" w:rsidRDefault="00105A5A">
            <w:pPr>
              <w:pStyle w:val="Standard"/>
              <w:rPr>
                <w:rFonts w:cs="Times New Roman"/>
                <w:i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>(składniki: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pieczywo 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pszenne i żytnie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Style w:val="Domylnaczcionkaakapitu1"/>
                <w:rFonts w:cs="Times New Roman"/>
                <w:iCs/>
                <w:color w:val="000000"/>
                <w:sz w:val="18"/>
                <w:szCs w:val="18"/>
              </w:rPr>
              <w:t xml:space="preserve"> extra, 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mleko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2% tłuszczu, płatki 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>kukurydziane, marmolada</w:t>
            </w:r>
            <w:r>
              <w:rPr>
                <w:rStyle w:val="Domylnaczcionkaakapitu1"/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Alergeny:1,5,6,7,8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b/>
                <w:bCs/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>Zupa jarzynowa, gotowana na wywarze warzywnym,  200ml</w:t>
            </w:r>
          </w:p>
          <w:p w:rsidR="00105A5A" w:rsidRDefault="00105A5A">
            <w:pPr>
              <w:pStyle w:val="Standard"/>
              <w:spacing w:line="270" w:lineRule="atLeast"/>
              <w:rPr>
                <w:color w:val="000000"/>
              </w:rPr>
            </w:pPr>
          </w:p>
          <w:p w:rsidR="00105A5A" w:rsidRDefault="00A8798B">
            <w:pPr>
              <w:pStyle w:val="Standard"/>
            </w:pPr>
            <w:r>
              <w:rPr>
                <w:sz w:val="18"/>
                <w:szCs w:val="18"/>
              </w:rPr>
              <w:t>(składniki: marchewka, brokuł, kalafior, groszek,  por, ziemniaki, natka pietruszki</w:t>
            </w:r>
            <w:r>
              <w:rPr>
                <w:b/>
                <w:bCs/>
                <w:sz w:val="18"/>
                <w:szCs w:val="18"/>
              </w:rPr>
              <w:t>, śmietana</w:t>
            </w:r>
            <w:r>
              <w:rPr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270" w:lineRule="atLeast"/>
              <w:rPr>
                <w:color w:val="000000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7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18"/>
                <w:szCs w:val="18"/>
              </w:rPr>
              <w:t>Makaron  bolognese 130g, surówka ogórki</w:t>
            </w:r>
          </w:p>
          <w:p w:rsidR="00105A5A" w:rsidRDefault="00A8798B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 xml:space="preserve">kompot z </w:t>
            </w:r>
            <w:r>
              <w:rPr>
                <w:rFonts w:eastAsia="Times New Roman" w:cs="Times New Roman"/>
                <w:b/>
                <w:bCs/>
                <w:color w:val="FF3333"/>
                <w:sz w:val="18"/>
                <w:szCs w:val="18"/>
              </w:rPr>
              <w:t>owoców mrożonych 200ml</w:t>
            </w:r>
          </w:p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(składniki: makaron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pszenny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, mięso wieprzowe, koncentrat pomidorowy 30%, mąka </w:t>
            </w:r>
            <w:r>
              <w:rPr>
                <w:rStyle w:val="Domylnaczcionkaakapitu1"/>
                <w:rFonts w:cs="Times New Roman"/>
                <w:b/>
                <w:color w:val="000000"/>
                <w:sz w:val="18"/>
                <w:szCs w:val="18"/>
                <w:u w:val="single"/>
              </w:rPr>
              <w:t xml:space="preserve">pszenna, 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mrożone, ogórek</w:t>
            </w:r>
          </w:p>
          <w:p w:rsidR="00105A5A" w:rsidRDefault="00105A5A">
            <w:pPr>
              <w:pStyle w:val="Standard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eastAsia="TimesNewRomanPS-ItalicMT"/>
                <w:iCs/>
              </w:rPr>
              <w:t>Alergeny:1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70g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 brak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czwartek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28.12.2023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 xml:space="preserve">Kcal:1003,2                    B:18,4                      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</w:rPr>
              <w:t>T:31,4                        W:101,3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FF"/>
                <w:sz w:val="18"/>
                <w:szCs w:val="18"/>
              </w:rPr>
              <w:t>Chleb mieszany pszenno-żytni 25g oraz razowy z  masłem 40g  (1,7), ser żółty 20g (3), pomidor 10g</w:t>
            </w:r>
          </w:p>
          <w:p w:rsidR="00105A5A" w:rsidRDefault="00105A5A">
            <w:pPr>
              <w:pStyle w:val="Standard"/>
              <w:spacing w:line="264" w:lineRule="auto"/>
            </w:pPr>
          </w:p>
          <w:p w:rsidR="00105A5A" w:rsidRDefault="00A8798B">
            <w:pPr>
              <w:pStyle w:val="Standard"/>
            </w:pPr>
            <w:r>
              <w:rPr>
                <w:sz w:val="18"/>
                <w:szCs w:val="18"/>
              </w:rPr>
              <w:t xml:space="preserve">(składniki: pieczywo </w:t>
            </w:r>
            <w:r>
              <w:rPr>
                <w:b/>
                <w:bCs/>
                <w:sz w:val="18"/>
                <w:szCs w:val="18"/>
                <w:u w:val="single"/>
              </w:rPr>
              <w:t>pszenne i żytnie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b/>
                <w:bCs/>
                <w:sz w:val="18"/>
                <w:szCs w:val="18"/>
                <w:u w:val="single"/>
              </w:rPr>
              <w:t>masło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b/>
                <w:bCs/>
                <w:sz w:val="18"/>
                <w:szCs w:val="18"/>
                <w:u w:val="single"/>
              </w:rPr>
              <w:t>ser żółty</w:t>
            </w:r>
            <w:r>
              <w:rPr>
                <w:sz w:val="18"/>
                <w:szCs w:val="18"/>
              </w:rPr>
              <w:t xml:space="preserve">  przyprawy, pomidor)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Alergeny:1,3,7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hd w:val="clear" w:color="auto" w:fill="FFFFFF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3333FF"/>
                <w:sz w:val="18"/>
                <w:szCs w:val="18"/>
              </w:rPr>
              <w:t>Grochowa  180ml</w:t>
            </w:r>
          </w:p>
          <w:p w:rsidR="00105A5A" w:rsidRDefault="00A8798B">
            <w:pPr>
              <w:pStyle w:val="Standard"/>
              <w:shd w:val="clear" w:color="auto" w:fill="FFFFFF"/>
              <w:spacing w:line="264" w:lineRule="auto"/>
            </w:pP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>składniki:</w:t>
            </w:r>
            <w:r>
              <w:rPr>
                <w:rStyle w:val="Domylnaczcionkaakapitu1"/>
                <w:rFonts w:eastAsia="Arial" w:cs="Times New Roman"/>
                <w:iCs/>
                <w:color w:val="000000"/>
                <w:sz w:val="18"/>
                <w:szCs w:val="18"/>
              </w:rPr>
              <w:t xml:space="preserve"> (  groch, warzywa-pietruszka, marchewka, ziemniaki)</w:t>
            </w:r>
          </w:p>
          <w:p w:rsidR="00105A5A" w:rsidRDefault="00A8798B">
            <w:pPr>
              <w:pStyle w:val="Standard"/>
              <w:shd w:val="clear" w:color="auto" w:fill="FFFFFF"/>
              <w:spacing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 brak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Filet z piersi  kurczaka sote w sosie  85g, ryż,  90g, bukiet warzyw  70g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Fonts w:cs="Times New Roman"/>
                <w:color w:val="000000"/>
                <w:sz w:val="18"/>
                <w:szCs w:val="18"/>
              </w:rPr>
              <w:t>(składniki: mięso drobiowe bez skóry,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brokuły, marchewka, kalafior,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bułka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tarta-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mąka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ziemniaki,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</w:t>
            </w:r>
            <w:r>
              <w:rPr>
                <w:rFonts w:cs="Times New Roman"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  <w:rPr>
                <w:rFonts w:eastAsia="Arial" w:cs="Times New Roman"/>
                <w:iCs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Textbody"/>
              <w:spacing w:after="0" w:line="264" w:lineRule="auto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Alergeny:1,3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Biszkopty</w:t>
            </w: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30g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b/>
                <w:bCs/>
                <w:color w:val="6666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eastAsia="Arial" w:cs="Arial"/>
                <w:color w:val="000000"/>
                <w:sz w:val="18"/>
                <w:szCs w:val="18"/>
              </w:rPr>
              <w:t>(składniki: mąka</w:t>
            </w:r>
            <w:r>
              <w:rPr>
                <w:rFonts w:eastAsia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pszenna</w:t>
            </w:r>
            <w:r>
              <w:rPr>
                <w:rFonts w:eastAsia="Arial" w:cs="Arial"/>
                <w:color w:val="000000"/>
                <w:sz w:val="18"/>
                <w:szCs w:val="18"/>
              </w:rPr>
              <w:t xml:space="preserve">, sól,  Produkt może zawierać </w:t>
            </w:r>
            <w:r>
              <w:rPr>
                <w:rFonts w:eastAsia="Arial" w:cs="Arial"/>
                <w:b/>
                <w:bCs/>
                <w:color w:val="000000"/>
                <w:sz w:val="18"/>
                <w:szCs w:val="18"/>
                <w:u w:val="single"/>
              </w:rPr>
              <w:t>orzeszki arachidowe, soję,</w:t>
            </w:r>
          </w:p>
          <w:p w:rsidR="00105A5A" w:rsidRDefault="00105A5A">
            <w:pPr>
              <w:pStyle w:val="Standard"/>
              <w:spacing w:line="264" w:lineRule="auto"/>
            </w:pPr>
          </w:p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Alergeny: 1,5,6,</w:t>
            </w:r>
          </w:p>
        </w:tc>
      </w:tr>
      <w:tr w:rsidR="00105A5A">
        <w:tblPrEx>
          <w:tblCellMar>
            <w:top w:w="0" w:type="dxa"/>
            <w:bottom w:w="0" w:type="dxa"/>
          </w:tblCellMar>
        </w:tblPrEx>
        <w:trPr>
          <w:trHeight w:val="2436"/>
        </w:trPr>
        <w:tc>
          <w:tcPr>
            <w:tcW w:w="154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piątek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29.12.2023</w:t>
            </w:r>
          </w:p>
          <w:p w:rsidR="00105A5A" w:rsidRDefault="00A8798B">
            <w:pPr>
              <w:pStyle w:val="Standard"/>
              <w:spacing w:after="160" w:line="264" w:lineRule="auto"/>
              <w:jc w:val="center"/>
            </w:pPr>
            <w:r>
              <w:rPr>
                <w:rStyle w:val="Domylnaczcionkaakapitu1"/>
              </w:rPr>
              <w:t xml:space="preserve">Kcal:1005,2                    B:19,4 </w:t>
            </w:r>
            <w:r>
              <w:rPr>
                <w:rStyle w:val="Domylnaczcionkaakapitu1"/>
              </w:rPr>
              <w:t xml:space="preserve">                      T:32,4                        W:111,3</w:t>
            </w:r>
          </w:p>
        </w:tc>
        <w:tc>
          <w:tcPr>
            <w:tcW w:w="344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</w:pPr>
            <w:r>
              <w:rPr>
                <w:rStyle w:val="Domylnaczcionkaakapitu1"/>
                <w:rFonts w:cs="Times New Roman"/>
                <w:b/>
                <w:bCs/>
                <w:iCs/>
                <w:color w:val="0000FF"/>
                <w:sz w:val="18"/>
                <w:szCs w:val="18"/>
              </w:rPr>
              <w:t>Chleb mieszany pszenno-żytni 25g oraz razowy z  masłem 40g  (1,7) p</w:t>
            </w:r>
            <w:r>
              <w:rPr>
                <w:rStyle w:val="Domylnaczcionkaakapitu1"/>
                <w:rFonts w:eastAsia="Arial" w:cs="Times New Roman"/>
                <w:b/>
                <w:bCs/>
                <w:color w:val="0000FF"/>
                <w:sz w:val="18"/>
                <w:szCs w:val="18"/>
              </w:rPr>
              <w:t>olędwicą z indyka 96% mięsa 10g, ogórek zielony 10g</w:t>
            </w:r>
          </w:p>
          <w:p w:rsidR="00105A5A" w:rsidRDefault="00105A5A">
            <w:pPr>
              <w:pStyle w:val="Standard"/>
            </w:pPr>
          </w:p>
          <w:p w:rsidR="00105A5A" w:rsidRDefault="00A8798B">
            <w:pPr>
              <w:pStyle w:val="Standard"/>
              <w:spacing w:after="160" w:line="264" w:lineRule="auto"/>
            </w:pPr>
            <w:r>
              <w:rPr>
                <w:rStyle w:val="Domylnaczcionkaakapitu1"/>
                <w:rFonts w:cs="Times New Roman"/>
                <w:b/>
                <w:bCs/>
                <w:color w:val="FF00CC"/>
                <w:sz w:val="18"/>
                <w:szCs w:val="18"/>
              </w:rPr>
              <w:t>dodatkowo: Płatki górskie na mleku 200g/10g (1,7)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pieczywo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pszen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ne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i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żytnie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masło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polędwica z indyka, pomidor, ogórek zielony, </w:t>
            </w:r>
            <w:r>
              <w:rPr>
                <w:rFonts w:cs="Times New Roman"/>
                <w:b/>
                <w:iCs/>
                <w:color w:val="000000"/>
                <w:sz w:val="18"/>
                <w:szCs w:val="18"/>
                <w:u w:val="single"/>
              </w:rPr>
              <w:t>mleko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2%,</w:t>
            </w:r>
            <w:r>
              <w:rPr>
                <w:rStyle w:val="Domylnaczcionkaakapitu1"/>
                <w:rFonts w:cs="Times New Roman"/>
                <w:color w:val="000000"/>
                <w:sz w:val="18"/>
                <w:szCs w:val="18"/>
              </w:rPr>
              <w:t xml:space="preserve"> oczyszczone ziarno </w:t>
            </w:r>
            <w:r>
              <w:rPr>
                <w:rStyle w:val="Domylnaczcionkaakapitu1"/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owsa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:rsidR="00105A5A" w:rsidRDefault="00105A5A">
            <w:pPr>
              <w:pStyle w:val="Standard"/>
              <w:spacing w:line="100" w:lineRule="atLeast"/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 w:cs="Times New Roman"/>
                <w:b/>
                <w:bCs/>
                <w:iCs/>
                <w:color w:val="000000"/>
                <w:sz w:val="18"/>
                <w:szCs w:val="18"/>
              </w:rPr>
              <w:t>Alergeny:1,7</w:t>
            </w:r>
          </w:p>
        </w:tc>
        <w:tc>
          <w:tcPr>
            <w:tcW w:w="2903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Zupa rosół z makaronem  200ml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FF"/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264" w:lineRule="auto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>składniki: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woda, drób,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makaron pszenny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, marchewka, pietruszka, por, przyprawy)</w:t>
            </w:r>
          </w:p>
          <w:p w:rsidR="00105A5A" w:rsidRDefault="00105A5A">
            <w:pPr>
              <w:pStyle w:val="Standard"/>
              <w:spacing w:line="264" w:lineRule="auto"/>
              <w:rPr>
                <w:rFonts w:cs="Times New Roman"/>
                <w:color w:val="000000"/>
                <w:sz w:val="18"/>
                <w:szCs w:val="18"/>
              </w:rPr>
            </w:pPr>
          </w:p>
          <w:p w:rsidR="00105A5A" w:rsidRDefault="00A8798B">
            <w:pPr>
              <w:pStyle w:val="Standard"/>
              <w:shd w:val="clear" w:color="auto" w:fill="FFFFFF"/>
              <w:spacing w:after="160" w:line="264" w:lineRule="auto"/>
            </w:pPr>
            <w:r>
              <w:rPr>
                <w:rStyle w:val="Domylnaczcionkaakapitu1"/>
              </w:rPr>
              <w:t>Alergeny:1</w:t>
            </w:r>
          </w:p>
        </w:tc>
        <w:tc>
          <w:tcPr>
            <w:tcW w:w="3545" w:type="dxa"/>
            <w:tcBorders>
              <w:left w:val="single" w:sz="2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 xml:space="preserve">Kotlet z miruny </w:t>
            </w: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80g, puree ziemniaczane  90g,surówka domowa z kapusty kwaszonej 60g</w:t>
            </w:r>
          </w:p>
          <w:p w:rsidR="00105A5A" w:rsidRDefault="00A8798B">
            <w:pPr>
              <w:pStyle w:val="Standard"/>
              <w:spacing w:line="100" w:lineRule="atLeast"/>
              <w:rPr>
                <w:rFonts w:cs="Times New Roman"/>
                <w:b/>
                <w:bCs/>
                <w:color w:val="FF3333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FF3333"/>
                <w:sz w:val="18"/>
                <w:szCs w:val="18"/>
              </w:rPr>
              <w:t>kompot z owoców mrożonych 200ml</w:t>
            </w:r>
          </w:p>
          <w:p w:rsidR="00105A5A" w:rsidRDefault="00A8798B">
            <w:pPr>
              <w:pStyle w:val="Standard"/>
            </w:pPr>
            <w:r>
              <w:rPr>
                <w:rFonts w:cs="Times New Roman"/>
                <w:color w:val="000000"/>
                <w:sz w:val="18"/>
                <w:szCs w:val="18"/>
              </w:rPr>
              <w:t>(</w:t>
            </w:r>
            <w:r>
              <w:rPr>
                <w:rFonts w:cs="Times New Roman"/>
                <w:iCs/>
                <w:color w:val="000000"/>
                <w:sz w:val="18"/>
                <w:szCs w:val="18"/>
              </w:rPr>
              <w:t xml:space="preserve">składniki: </w:t>
            </w:r>
            <w:r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u w:val="single"/>
              </w:rPr>
              <w:t>dorsz czarny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jajka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mąka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>, bułka tarta-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single"/>
              </w:rPr>
              <w:t>pszenna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ziemniaki, kapusta kwaszona, marchew, jabłko, koperek przyprawy, </w:t>
            </w:r>
            <w:r>
              <w:rPr>
                <w:rStyle w:val="Domylnaczcionkaakapitu1"/>
                <w:rFonts w:eastAsia="Times New Roman" w:cs="Times New Roman"/>
                <w:color w:val="000000"/>
                <w:sz w:val="18"/>
                <w:szCs w:val="18"/>
              </w:rPr>
              <w:t>owoce mrożone</w:t>
            </w:r>
            <w:r>
              <w:rPr>
                <w:sz w:val="18"/>
                <w:szCs w:val="18"/>
              </w:rPr>
              <w:t xml:space="preserve"> )</w:t>
            </w:r>
          </w:p>
          <w:p w:rsidR="00105A5A" w:rsidRDefault="00105A5A">
            <w:pPr>
              <w:pStyle w:val="Standard"/>
              <w:rPr>
                <w:sz w:val="18"/>
                <w:szCs w:val="18"/>
              </w:rPr>
            </w:pPr>
          </w:p>
          <w:p w:rsidR="00105A5A" w:rsidRDefault="00A8798B">
            <w:pPr>
              <w:pStyle w:val="Standard"/>
              <w:spacing w:line="100" w:lineRule="atLeast"/>
            </w:pPr>
            <w:r>
              <w:rPr>
                <w:rStyle w:val="Domylnaczcionkaakapitu1"/>
                <w:rFonts w:eastAsia="Arial"/>
              </w:rPr>
              <w:t>Alergeny:1,3,4,7</w:t>
            </w:r>
          </w:p>
        </w:tc>
        <w:tc>
          <w:tcPr>
            <w:tcW w:w="289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5A5A" w:rsidRDefault="00A8798B">
            <w:pPr>
              <w:pStyle w:val="Standard"/>
              <w:spacing w:line="264" w:lineRule="auto"/>
              <w:rPr>
                <w:rFonts w:cs="Times New Roman"/>
                <w:b/>
                <w:bCs/>
                <w:color w:val="0000FF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FF"/>
                <w:sz w:val="18"/>
                <w:szCs w:val="18"/>
              </w:rPr>
              <w:t>Owoc 70 gr</w:t>
            </w:r>
          </w:p>
        </w:tc>
      </w:tr>
    </w:tbl>
    <w:p w:rsidR="00105A5A" w:rsidRDefault="00105A5A">
      <w:pPr>
        <w:pStyle w:val="Textbody"/>
        <w:spacing w:after="0" w:line="264" w:lineRule="auto"/>
        <w:jc w:val="both"/>
        <w:rPr>
          <w:rFonts w:eastAsia="Times New Roman CE" w:cs="Times New Roman"/>
          <w:b/>
          <w:bCs/>
          <w:i/>
          <w:iCs/>
          <w:color w:val="252525"/>
          <w:lang w:eastAsia="pl-PL"/>
        </w:rPr>
      </w:pPr>
    </w:p>
    <w:p w:rsidR="00105A5A" w:rsidRDefault="00A8798B">
      <w:pPr>
        <w:pStyle w:val="Textbody"/>
        <w:spacing w:after="0" w:line="264" w:lineRule="auto"/>
        <w:jc w:val="both"/>
        <w:rPr>
          <w:rFonts w:eastAsia="Times New Roman CE" w:cs="Times New Roman"/>
          <w:b/>
          <w:bCs/>
          <w:i/>
          <w:iCs/>
          <w:color w:val="252525"/>
          <w:lang w:eastAsia="pl-PL"/>
        </w:rPr>
      </w:pPr>
      <w:r>
        <w:rPr>
          <w:rFonts w:eastAsia="Times New Roman CE" w:cs="Times New Roman"/>
          <w:b/>
          <w:bCs/>
          <w:i/>
          <w:iCs/>
          <w:color w:val="252525"/>
          <w:lang w:eastAsia="pl-PL"/>
        </w:rPr>
        <w:t>Do przygotowania posiłków używane są przyprawy: pieprz, ziele angielskie, liść laurowy, majeranek, oregano, bazylia, tymianek, zioła prowansalskie, papryka słodka, pieprz ziołowy, cukier waniliowy. Produkty spożywcze niezbędne</w:t>
      </w:r>
      <w:r>
        <w:rPr>
          <w:rFonts w:eastAsia="Times New Roman CE" w:cs="Times New Roman"/>
          <w:b/>
          <w:bCs/>
          <w:i/>
          <w:iCs/>
          <w:color w:val="252525"/>
          <w:lang w:eastAsia="pl-PL"/>
        </w:rPr>
        <w:t xml:space="preserve"> do wytworzenia w/w posiłków zgodnie z informacjami                       producentów   mogą  zawierać śladowe ilości: glutenu, mleka, jaj, soi, selera i gorczycy.</w:t>
      </w:r>
    </w:p>
    <w:p w:rsidR="00105A5A" w:rsidRDefault="00105A5A">
      <w:pPr>
        <w:pStyle w:val="Standard"/>
        <w:spacing w:after="160" w:line="264" w:lineRule="auto"/>
        <w:jc w:val="center"/>
        <w:rPr>
          <w:rFonts w:cs="Times New Roman"/>
          <w:b/>
          <w:bCs/>
          <w:color w:val="0000FF"/>
        </w:rPr>
      </w:pPr>
    </w:p>
    <w:p w:rsidR="00105A5A" w:rsidRDefault="00A8798B">
      <w:pPr>
        <w:pStyle w:val="Standard"/>
        <w:spacing w:after="160" w:line="264" w:lineRule="auto"/>
        <w:jc w:val="center"/>
        <w:rPr>
          <w:rFonts w:cs="Times New Roman"/>
          <w:b/>
          <w:bCs/>
          <w:color w:val="0000FF"/>
        </w:rPr>
      </w:pPr>
      <w:r>
        <w:rPr>
          <w:rFonts w:cs="Times New Roman"/>
          <w:b/>
          <w:bCs/>
          <w:color w:val="0000FF"/>
        </w:rPr>
        <w:t>Legenda:</w:t>
      </w:r>
    </w:p>
    <w:p w:rsidR="00105A5A" w:rsidRDefault="00A8798B">
      <w:pPr>
        <w:pStyle w:val="Standard"/>
        <w:spacing w:after="160" w:line="264" w:lineRule="auto"/>
      </w:pPr>
      <w:r>
        <w:rPr>
          <w:rStyle w:val="Domylnaczcionkaakapitu1"/>
          <w:rFonts w:cs="Times New Roman"/>
          <w:b/>
          <w:bCs/>
          <w:color w:val="000000"/>
          <w:sz w:val="18"/>
          <w:szCs w:val="18"/>
        </w:rPr>
        <w:t xml:space="preserve">1. Zboża zawierające gluten 2.Skorupiaki i produkty pochodne 3. Jaja i produkty </w:t>
      </w:r>
      <w:r>
        <w:rPr>
          <w:rStyle w:val="Domylnaczcionkaakapitu1"/>
          <w:rFonts w:cs="Times New Roman"/>
          <w:b/>
          <w:bCs/>
          <w:color w:val="000000"/>
          <w:sz w:val="18"/>
          <w:szCs w:val="18"/>
        </w:rPr>
        <w:t>pochodne 4. Ryby i produkty pochodne 5. Orzeszki ziemne (arachidowe) i produkty pochodne 6. Soja i produkty pochodne 7.Mleko i produkty pochodne (łącznie z laktozą) 8.Orzechy 9.Seler i produkty pochodne 10. Gorczyca i produkty pochodne 11.Nasiona sezamu 12</w:t>
      </w:r>
      <w:r>
        <w:rPr>
          <w:rStyle w:val="Domylnaczcionkaakapitu1"/>
          <w:rFonts w:cs="Times New Roman"/>
          <w:b/>
          <w:bCs/>
          <w:color w:val="000000"/>
          <w:sz w:val="18"/>
          <w:szCs w:val="18"/>
        </w:rPr>
        <w:t xml:space="preserve">. Dwutlenek siarki i siarczyny 13. Łubin i produkty pochodne 14. Mięczaki i produkty pochodne.  </w:t>
      </w:r>
    </w:p>
    <w:sectPr w:rsidR="00105A5A">
      <w:pgSz w:w="16838" w:h="11906" w:orient="landscape"/>
      <w:pgMar w:top="851" w:right="820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98B" w:rsidRDefault="00A8798B">
      <w:r>
        <w:separator/>
      </w:r>
    </w:p>
  </w:endnote>
  <w:endnote w:type="continuationSeparator" w:id="0">
    <w:p w:rsidR="00A8798B" w:rsidRDefault="00A87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NewRomanPS-ItalicMT">
    <w:charset w:val="00"/>
    <w:family w:val="auto"/>
    <w:pitch w:val="variable"/>
  </w:font>
  <w:font w:name="Times New Roman CE">
    <w:panose1 w:val="02020603050405020304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98B" w:rsidRDefault="00A8798B">
      <w:r>
        <w:rPr>
          <w:color w:val="000000"/>
        </w:rPr>
        <w:separator/>
      </w:r>
    </w:p>
  </w:footnote>
  <w:footnote w:type="continuationSeparator" w:id="0">
    <w:p w:rsidR="00A8798B" w:rsidRDefault="00A87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57CC2"/>
    <w:multiLevelType w:val="multilevel"/>
    <w:tmpl w:val="FF5AC0F8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05A5A"/>
    <w:rsid w:val="00105A5A"/>
    <w:rsid w:val="00A8798B"/>
    <w:rsid w:val="00F3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5CA81-4BDC-4084-8503-6C2817E6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next w:val="Textbody"/>
    <w:pPr>
      <w:suppressAutoHyphens/>
      <w:outlineLvl w:val="0"/>
    </w:pPr>
    <w:rPr>
      <w:rFonts w:cs="Arial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lang w:eastAsia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Normalny1">
    <w:name w:val="Normalny1"/>
    <w:pPr>
      <w:suppressAutoHyphens/>
    </w:pPr>
    <w:rPr>
      <w:lang w:eastAsia="hi-IN"/>
    </w:rPr>
  </w:style>
  <w:style w:type="paragraph" w:styleId="NormalnyWeb">
    <w:name w:val="Normal (Web)"/>
    <w:basedOn w:val="Normalny1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basedOn w:val="Domylnaczcionkaakapitu1"/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2459</Words>
  <Characters>14759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Konto Microsoft</cp:lastModifiedBy>
  <cp:revision>2</cp:revision>
  <cp:lastPrinted>2023-10-10T20:44:00Z</cp:lastPrinted>
  <dcterms:created xsi:type="dcterms:W3CDTF">2023-11-30T15:49:00Z</dcterms:created>
  <dcterms:modified xsi:type="dcterms:W3CDTF">2023-11-30T15:49:00Z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